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D8E718" w14:textId="77777777" w:rsidR="00146FED" w:rsidRDefault="00146FED" w:rsidP="0059747E">
      <w:pPr>
        <w:rPr>
          <w:rFonts w:ascii="Arial" w:hAnsi="Arial" w:cs="Arial"/>
          <w:sz w:val="24"/>
        </w:rPr>
      </w:pPr>
    </w:p>
    <w:p w14:paraId="5E2640DC" w14:textId="77777777" w:rsidR="00146FED" w:rsidRDefault="00146FED" w:rsidP="0059747E">
      <w:pPr>
        <w:tabs>
          <w:tab w:val="left" w:pos="4678"/>
        </w:tabs>
        <w:rPr>
          <w:rFonts w:ascii="Arial" w:hAnsi="Arial" w:cs="Arial"/>
          <w:b/>
          <w:i/>
          <w:sz w:val="24"/>
          <w:szCs w:val="24"/>
        </w:rPr>
        <w:sectPr w:rsidR="00146FED" w:rsidSect="008B5AB9">
          <w:footerReference w:type="even" r:id="rId8"/>
          <w:footerReference w:type="default" r:id="rId9"/>
          <w:type w:val="continuous"/>
          <w:pgSz w:w="11906" w:h="16838"/>
          <w:pgMar w:top="709" w:right="1134" w:bottom="1134" w:left="1134" w:header="708" w:footer="708" w:gutter="0"/>
          <w:pgNumType w:start="1"/>
          <w:cols w:space="708"/>
          <w:docGrid w:linePitch="360"/>
        </w:sectPr>
      </w:pPr>
    </w:p>
    <w:p w14:paraId="7C931A26" w14:textId="77777777" w:rsidR="00146FED" w:rsidRDefault="00E87952" w:rsidP="0059747E">
      <w:pPr>
        <w:tabs>
          <w:tab w:val="left" w:pos="4678"/>
        </w:tabs>
        <w:rPr>
          <w:rFonts w:ascii="Arial" w:hAnsi="Arial" w:cs="Arial"/>
          <w:b/>
          <w:i/>
          <w:sz w:val="24"/>
          <w:szCs w:val="24"/>
        </w:rPr>
      </w:pPr>
      <w:r w:rsidRPr="004C112E">
        <w:rPr>
          <w:noProof/>
        </w:rPr>
        <w:pict w14:anchorId="21D23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49.35pt;height:49pt;visibility:visible;mso-wrap-style:square">
            <v:imagedata r:id="rId10" o:title=""/>
            <o:lock v:ext="edit" rotation="t" cropping="t" verticies="t"/>
          </v:shape>
        </w:pict>
      </w:r>
    </w:p>
    <w:p w14:paraId="325F2907" w14:textId="77777777" w:rsidR="00146FED" w:rsidRPr="00254704" w:rsidRDefault="00146FED" w:rsidP="0059747E">
      <w:pPr>
        <w:tabs>
          <w:tab w:val="left" w:pos="4678"/>
        </w:tabs>
        <w:rPr>
          <w:rFonts w:ascii="Arial" w:hAnsi="Arial" w:cs="Arial"/>
          <w:b/>
          <w:i/>
          <w:sz w:val="22"/>
          <w:szCs w:val="22"/>
        </w:rPr>
      </w:pPr>
      <w:r w:rsidRPr="00254704">
        <w:rPr>
          <w:rFonts w:ascii="Arial" w:hAnsi="Arial" w:cs="Arial"/>
          <w:b/>
          <w:i/>
          <w:sz w:val="22"/>
          <w:szCs w:val="22"/>
        </w:rPr>
        <w:t>Facoltà di Medicina e Chirurgia</w:t>
      </w:r>
    </w:p>
    <w:p w14:paraId="07B5C9E3" w14:textId="77777777" w:rsidR="00146FED" w:rsidRPr="00254704" w:rsidRDefault="00146FED" w:rsidP="0059747E">
      <w:pPr>
        <w:tabs>
          <w:tab w:val="left" w:pos="4678"/>
        </w:tabs>
        <w:rPr>
          <w:rFonts w:ascii="Arial" w:hAnsi="Arial" w:cs="Arial"/>
          <w:sz w:val="22"/>
          <w:szCs w:val="22"/>
        </w:rPr>
        <w:sectPr w:rsidR="00146FED" w:rsidRPr="00254704" w:rsidSect="00711FFB">
          <w:type w:val="continuous"/>
          <w:pgSz w:w="11906" w:h="16838"/>
          <w:pgMar w:top="1417" w:right="1134" w:bottom="1134" w:left="1134" w:header="708" w:footer="708" w:gutter="0"/>
          <w:pgNumType w:start="1"/>
          <w:cols w:num="2" w:space="708"/>
          <w:docGrid w:linePitch="360"/>
        </w:sectPr>
      </w:pPr>
      <w:r w:rsidRPr="00254704">
        <w:rPr>
          <w:rFonts w:ascii="Arial" w:hAnsi="Arial" w:cs="Arial"/>
          <w:b/>
          <w:i/>
          <w:sz w:val="22"/>
          <w:szCs w:val="22"/>
        </w:rPr>
        <w:t>Il Presidente</w:t>
      </w:r>
    </w:p>
    <w:p w14:paraId="16556FE5" w14:textId="77777777" w:rsidR="00096A99" w:rsidRDefault="00177BA7" w:rsidP="00096A99">
      <w:pPr>
        <w:tabs>
          <w:tab w:val="left" w:pos="0"/>
          <w:tab w:val="left" w:pos="720"/>
          <w:tab w:val="left" w:pos="4440"/>
        </w:tabs>
        <w:spacing w:line="240" w:lineRule="atLeast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RANGE!A1:I49"/>
      <w:bookmarkEnd w:id="0"/>
    </w:p>
    <w:p w14:paraId="2379FA27" w14:textId="1620C14A" w:rsidR="00146FED" w:rsidRPr="008A04BE" w:rsidRDefault="008B5AB9" w:rsidP="00096A99">
      <w:pPr>
        <w:tabs>
          <w:tab w:val="left" w:pos="0"/>
          <w:tab w:val="left" w:pos="720"/>
          <w:tab w:val="left" w:pos="4440"/>
        </w:tabs>
        <w:spacing w:line="240" w:lineRule="atLeast"/>
        <w:ind w:right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146FED">
        <w:rPr>
          <w:rFonts w:ascii="Arial" w:hAnsi="Arial" w:cs="Arial"/>
          <w:b/>
          <w:bCs/>
          <w:sz w:val="22"/>
          <w:szCs w:val="22"/>
        </w:rPr>
        <w:t>A</w:t>
      </w:r>
      <w:r w:rsidR="00146FED" w:rsidRPr="008A04BE">
        <w:rPr>
          <w:rFonts w:ascii="Arial" w:hAnsi="Arial" w:cs="Arial"/>
          <w:b/>
          <w:bCs/>
          <w:sz w:val="22"/>
          <w:szCs w:val="22"/>
        </w:rPr>
        <w:t>LLEGATO "2"</w:t>
      </w:r>
      <w:r w:rsidR="00146FED" w:rsidRPr="008A04BE">
        <w:rPr>
          <w:rFonts w:ascii="Arial" w:hAnsi="Arial" w:cs="Arial"/>
          <w:b/>
          <w:bCs/>
          <w:i/>
          <w:iCs/>
          <w:sz w:val="22"/>
          <w:szCs w:val="22"/>
        </w:rPr>
        <w:t xml:space="preserve"> - </w:t>
      </w:r>
    </w:p>
    <w:p w14:paraId="197E777F" w14:textId="77777777" w:rsidR="00146FED" w:rsidRPr="008A04BE" w:rsidRDefault="00146FED" w:rsidP="00F23EFD">
      <w:pPr>
        <w:tabs>
          <w:tab w:val="left" w:pos="0"/>
        </w:tabs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BB07FF" w14:textId="77777777" w:rsidR="00146FED" w:rsidRPr="008A04BE" w:rsidRDefault="00146FED" w:rsidP="00F23EFD">
      <w:pPr>
        <w:tabs>
          <w:tab w:val="left" w:pos="0"/>
        </w:tabs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8A04BE">
        <w:rPr>
          <w:rFonts w:ascii="Arial" w:hAnsi="Arial" w:cs="Arial"/>
          <w:b/>
          <w:bCs/>
          <w:i/>
          <w:iCs/>
          <w:sz w:val="22"/>
          <w:szCs w:val="22"/>
        </w:rPr>
        <w:t>DOMANDA - CURRICULUM VITAE</w:t>
      </w:r>
    </w:p>
    <w:p w14:paraId="592E98B4" w14:textId="77777777" w:rsidR="00146FED" w:rsidRPr="008A04BE" w:rsidRDefault="00146FED" w:rsidP="00F23EFD">
      <w:pPr>
        <w:tabs>
          <w:tab w:val="left" w:pos="0"/>
        </w:tabs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8A04BE">
        <w:rPr>
          <w:rFonts w:ascii="Arial" w:hAnsi="Arial" w:cs="Arial"/>
          <w:b/>
          <w:bCs/>
          <w:i/>
          <w:iCs/>
          <w:sz w:val="22"/>
          <w:szCs w:val="22"/>
        </w:rPr>
        <w:t>(schema esemplificativo)</w:t>
      </w:r>
    </w:p>
    <w:p w14:paraId="6BA50DC6" w14:textId="77777777" w:rsidR="00146FED" w:rsidRPr="008A04BE" w:rsidRDefault="00146FED" w:rsidP="00F23EFD">
      <w:pPr>
        <w:tabs>
          <w:tab w:val="left" w:pos="0"/>
        </w:tabs>
        <w:jc w:val="right"/>
        <w:rPr>
          <w:rFonts w:ascii="Arial" w:hAnsi="Arial" w:cs="Arial"/>
          <w:sz w:val="22"/>
          <w:szCs w:val="22"/>
        </w:rPr>
      </w:pPr>
    </w:p>
    <w:p w14:paraId="360E63B6" w14:textId="77777777" w:rsidR="005729AA" w:rsidRDefault="00146FED" w:rsidP="00551583">
      <w:pPr>
        <w:tabs>
          <w:tab w:val="left" w:pos="0"/>
        </w:tabs>
        <w:ind w:left="141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 xml:space="preserve">Al </w:t>
      </w:r>
      <w:r w:rsidR="00B256FD">
        <w:rPr>
          <w:rFonts w:ascii="Arial" w:hAnsi="Arial" w:cs="Arial"/>
          <w:sz w:val="22"/>
          <w:szCs w:val="22"/>
        </w:rPr>
        <w:t xml:space="preserve">Presidente </w:t>
      </w:r>
      <w:r w:rsidRPr="008A04BE">
        <w:rPr>
          <w:rFonts w:ascii="Arial" w:hAnsi="Arial" w:cs="Arial"/>
          <w:sz w:val="22"/>
          <w:szCs w:val="22"/>
        </w:rPr>
        <w:t>della</w:t>
      </w:r>
      <w:r>
        <w:rPr>
          <w:rFonts w:ascii="Arial" w:hAnsi="Arial" w:cs="Arial"/>
          <w:bCs/>
          <w:sz w:val="22"/>
          <w:szCs w:val="22"/>
        </w:rPr>
        <w:t xml:space="preserve"> Struttura D</w:t>
      </w:r>
      <w:r w:rsidRPr="008A04BE">
        <w:rPr>
          <w:rFonts w:ascii="Arial" w:hAnsi="Arial" w:cs="Arial"/>
          <w:bCs/>
          <w:sz w:val="22"/>
          <w:szCs w:val="22"/>
        </w:rPr>
        <w:t>idattica</w:t>
      </w:r>
      <w:r w:rsidRPr="008A04BE">
        <w:rPr>
          <w:rFonts w:ascii="Arial" w:hAnsi="Arial" w:cs="Arial"/>
          <w:sz w:val="22"/>
          <w:szCs w:val="22"/>
        </w:rPr>
        <w:t xml:space="preserve"> </w:t>
      </w:r>
    </w:p>
    <w:p w14:paraId="6113FD7B" w14:textId="0E92908B" w:rsidR="00146FED" w:rsidRPr="008A04BE" w:rsidRDefault="005729AA" w:rsidP="00551583">
      <w:pPr>
        <w:tabs>
          <w:tab w:val="left" w:pos="0"/>
        </w:tabs>
        <w:ind w:left="141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Facoltà di Medicina e Chirurgia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 w:rsidR="00146F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C43CB">
        <w:rPr>
          <w:rFonts w:ascii="Arial" w:hAnsi="Arial" w:cs="Arial"/>
          <w:sz w:val="22"/>
          <w:szCs w:val="22"/>
        </w:rPr>
        <w:t>L</w:t>
      </w:r>
      <w:r w:rsidR="00146FED" w:rsidRPr="008A04BE">
        <w:rPr>
          <w:rFonts w:ascii="Arial" w:hAnsi="Arial" w:cs="Arial"/>
          <w:sz w:val="22"/>
          <w:szCs w:val="22"/>
        </w:rPr>
        <w:t>a</w:t>
      </w:r>
      <w:r w:rsidR="003C43CB">
        <w:rPr>
          <w:rFonts w:ascii="Arial" w:hAnsi="Arial" w:cs="Arial"/>
          <w:sz w:val="22"/>
          <w:szCs w:val="22"/>
        </w:rPr>
        <w:t>rgo</w:t>
      </w:r>
      <w:r>
        <w:rPr>
          <w:rFonts w:ascii="Arial" w:hAnsi="Arial" w:cs="Arial"/>
          <w:sz w:val="22"/>
          <w:szCs w:val="22"/>
        </w:rPr>
        <w:t xml:space="preserve"> Del Pozzo, 71</w:t>
      </w:r>
    </w:p>
    <w:p w14:paraId="56F032A5" w14:textId="77777777" w:rsidR="00146FED" w:rsidRPr="008A04BE" w:rsidRDefault="005729AA" w:rsidP="005729AA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Modena</w:t>
      </w:r>
    </w:p>
    <w:p w14:paraId="57D3D169" w14:textId="77777777" w:rsidR="00146FED" w:rsidRPr="008A04BE" w:rsidRDefault="00B256FD" w:rsidP="00B256FD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6FED" w:rsidRPr="008A04BE">
        <w:rPr>
          <w:rFonts w:ascii="Arial" w:hAnsi="Arial" w:cs="Arial"/>
          <w:sz w:val="22"/>
          <w:szCs w:val="22"/>
        </w:rPr>
        <w:t>LORO SEDE</w:t>
      </w:r>
    </w:p>
    <w:p w14:paraId="74159171" w14:textId="77777777" w:rsidR="00146FED" w:rsidRPr="008A04BE" w:rsidRDefault="00146FED" w:rsidP="00F23EFD">
      <w:pPr>
        <w:tabs>
          <w:tab w:val="left" w:pos="0"/>
        </w:tabs>
        <w:jc w:val="right"/>
        <w:rPr>
          <w:rFonts w:ascii="Arial" w:hAnsi="Arial" w:cs="Arial"/>
          <w:sz w:val="22"/>
          <w:szCs w:val="22"/>
        </w:rPr>
      </w:pPr>
    </w:p>
    <w:p w14:paraId="2B2D019A" w14:textId="77777777" w:rsidR="00146FED" w:rsidRPr="008A04BE" w:rsidRDefault="00146FED" w:rsidP="00F23EF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 xml:space="preserve">Il sottoscritto presenta la propria candidatura </w:t>
      </w:r>
      <w:r w:rsidRPr="008A04BE">
        <w:rPr>
          <w:rFonts w:ascii="Arial" w:hAnsi="Arial" w:cs="Arial"/>
          <w:b/>
          <w:bCs/>
          <w:sz w:val="22"/>
          <w:szCs w:val="22"/>
        </w:rPr>
        <w:t>per il conferimento dell’incarico di didattica</w:t>
      </w:r>
    </w:p>
    <w:p w14:paraId="78A34A68" w14:textId="77777777" w:rsidR="00146FED" w:rsidRPr="008A04BE" w:rsidRDefault="00146FED" w:rsidP="00F23EF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>integrativa/esercitazioni/conduzioni di laboratorio, mediante contratto di diritto privato di</w:t>
      </w:r>
    </w:p>
    <w:p w14:paraId="2B6A7357" w14:textId="77777777" w:rsidR="00146FED" w:rsidRDefault="00146FED" w:rsidP="00F23EF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>lavoro autonomo, per il Corso di Laurea in</w:t>
      </w:r>
      <w:r>
        <w:rPr>
          <w:rFonts w:ascii="Arial" w:hAnsi="Arial" w:cs="Arial"/>
          <w:b/>
          <w:bCs/>
          <w:sz w:val="22"/>
          <w:szCs w:val="22"/>
        </w:rPr>
        <w:t xml:space="preserve"> __</w:t>
      </w:r>
      <w:r w:rsidR="00D551F4">
        <w:rPr>
          <w:rFonts w:ascii="Arial" w:hAnsi="Arial" w:cs="Arial"/>
          <w:b/>
          <w:bCs/>
          <w:sz w:val="22"/>
          <w:szCs w:val="22"/>
        </w:rPr>
        <w:t>_______________________________</w:t>
      </w:r>
      <w:r>
        <w:rPr>
          <w:rFonts w:ascii="Arial" w:hAnsi="Arial" w:cs="Arial"/>
          <w:b/>
          <w:bCs/>
          <w:sz w:val="22"/>
          <w:szCs w:val="22"/>
        </w:rPr>
        <w:t>____</w:t>
      </w:r>
    </w:p>
    <w:p w14:paraId="2DD79850" w14:textId="3E182B74" w:rsidR="00146FED" w:rsidRPr="008A04BE" w:rsidRDefault="00152733" w:rsidP="00F23EF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</w:t>
      </w:r>
      <w:r w:rsidR="00146FED">
        <w:rPr>
          <w:rFonts w:ascii="Arial" w:hAnsi="Arial" w:cs="Arial"/>
          <w:b/>
          <w:bCs/>
          <w:sz w:val="22"/>
          <w:szCs w:val="22"/>
        </w:rPr>
        <w:t>__</w:t>
      </w:r>
      <w:r w:rsidR="00146FED">
        <w:rPr>
          <w:rFonts w:ascii="Arial" w:hAnsi="Arial" w:cs="Arial"/>
          <w:bCs/>
          <w:sz w:val="22"/>
          <w:szCs w:val="22"/>
        </w:rPr>
        <w:t>Struttura   D</w:t>
      </w:r>
      <w:r w:rsidR="00146FED" w:rsidRPr="008A04BE">
        <w:rPr>
          <w:rFonts w:ascii="Arial" w:hAnsi="Arial" w:cs="Arial"/>
          <w:bCs/>
          <w:sz w:val="22"/>
          <w:szCs w:val="22"/>
        </w:rPr>
        <w:t>idattica</w:t>
      </w:r>
      <w:r w:rsidR="00146FED">
        <w:rPr>
          <w:rFonts w:ascii="Arial" w:hAnsi="Arial" w:cs="Arial"/>
          <w:bCs/>
          <w:sz w:val="22"/>
          <w:szCs w:val="22"/>
        </w:rPr>
        <w:t>: Facoltà di Medicina e Chirurgia</w:t>
      </w:r>
      <w:r>
        <w:rPr>
          <w:rFonts w:ascii="Arial" w:hAnsi="Arial" w:cs="Arial"/>
          <w:bCs/>
          <w:sz w:val="22"/>
          <w:szCs w:val="22"/>
        </w:rPr>
        <w:softHyphen/>
        <w:t>_</w:t>
      </w:r>
      <w:r>
        <w:rPr>
          <w:rFonts w:ascii="Arial" w:hAnsi="Arial" w:cs="Arial"/>
          <w:bCs/>
          <w:sz w:val="22"/>
          <w:szCs w:val="22"/>
        </w:rPr>
        <w:softHyphen/>
      </w:r>
      <w:r>
        <w:rPr>
          <w:rFonts w:ascii="Arial" w:hAnsi="Arial" w:cs="Arial"/>
          <w:bCs/>
          <w:sz w:val="22"/>
          <w:szCs w:val="22"/>
        </w:rPr>
        <w:softHyphen/>
      </w:r>
      <w:r>
        <w:rPr>
          <w:rFonts w:ascii="Arial" w:hAnsi="Arial" w:cs="Arial"/>
          <w:bCs/>
          <w:sz w:val="22"/>
          <w:szCs w:val="22"/>
        </w:rPr>
        <w:softHyphen/>
      </w:r>
    </w:p>
    <w:p w14:paraId="42FB0862" w14:textId="77777777" w:rsidR="00146FED" w:rsidRDefault="00146FED" w:rsidP="00F23EFD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</w:p>
    <w:p w14:paraId="337D70D8" w14:textId="7C5B71FE" w:rsidR="00146FED" w:rsidRDefault="00146FED" w:rsidP="00F23EFD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 xml:space="preserve">Attività Didattica: 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</w:t>
      </w:r>
    </w:p>
    <w:p w14:paraId="6E5ECEC1" w14:textId="77777777" w:rsidR="00146FED" w:rsidRPr="008A04BE" w:rsidRDefault="00146FED" w:rsidP="00F23EF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_____________________________________________________________________________</w:t>
      </w:r>
    </w:p>
    <w:p w14:paraId="462EBC79" w14:textId="77777777" w:rsidR="00146FED" w:rsidRPr="00096A99" w:rsidRDefault="00146FED" w:rsidP="00F23EFD">
      <w:pPr>
        <w:tabs>
          <w:tab w:val="left" w:pos="0"/>
        </w:tabs>
        <w:jc w:val="right"/>
        <w:rPr>
          <w:rFonts w:ascii="Arial" w:hAnsi="Arial" w:cs="Arial"/>
          <w:sz w:val="16"/>
          <w:szCs w:val="16"/>
        </w:rPr>
      </w:pPr>
    </w:p>
    <w:p w14:paraId="0A013943" w14:textId="77777777" w:rsidR="00146FED" w:rsidRPr="00551583" w:rsidRDefault="00146FED" w:rsidP="00F23EFD">
      <w:pPr>
        <w:tabs>
          <w:tab w:val="left" w:pos="0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b/>
          <w:bCs/>
          <w:sz w:val="16"/>
          <w:szCs w:val="16"/>
        </w:rPr>
      </w:pPr>
    </w:p>
    <w:p w14:paraId="6BFE87DE" w14:textId="2EA51707" w:rsidR="00146FED" w:rsidRPr="008A04BE" w:rsidRDefault="00146FED" w:rsidP="00F23EF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>A tal fine, cosciente delle responsabilità anche penali in caso di dichiarazioni non veritiere dichiara:</w:t>
      </w:r>
    </w:p>
    <w:p w14:paraId="1EAF4942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446"/>
        <w:gridCol w:w="1275"/>
      </w:tblGrid>
      <w:tr w:rsidR="00146FED" w:rsidRPr="008A04BE" w14:paraId="3AB4F2E8" w14:textId="77777777" w:rsidTr="00840CE9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59A3B53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COGNOME (a)</w:t>
            </w:r>
          </w:p>
        </w:tc>
        <w:tc>
          <w:tcPr>
            <w:tcW w:w="6804" w:type="dxa"/>
            <w:gridSpan w:val="11"/>
          </w:tcPr>
          <w:p w14:paraId="48E2AA88" w14:textId="77777777" w:rsidR="00146FED" w:rsidRPr="008A04BE" w:rsidRDefault="00146FED" w:rsidP="00840CE9">
            <w:pPr>
              <w:ind w:right="-489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495929D9" w14:textId="77777777" w:rsidTr="00840CE9"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AD77D68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F2D16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61CE5E15" w14:textId="77777777" w:rsidTr="00840CE9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CA74F3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NOME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804" w:type="dxa"/>
            <w:gridSpan w:val="11"/>
          </w:tcPr>
          <w:p w14:paraId="39969B3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52542AD5" w14:textId="77777777" w:rsidTr="00840CE9"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4FC2D30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95E50F3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7703B076" w14:textId="77777777" w:rsidTr="00840CE9">
        <w:trPr>
          <w:gridAfter w:val="9"/>
          <w:wAfter w:w="3640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01FBFBD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DATA DI NASCITA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64" w:type="dxa"/>
            <w:gridSpan w:val="2"/>
            <w:tcBorders>
              <w:left w:val="nil"/>
            </w:tcBorders>
          </w:tcPr>
          <w:p w14:paraId="3AF8D4AC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2AC7E660" w14:textId="77777777" w:rsidTr="00840CE9"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39597E0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F053B3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7EC25E27" w14:textId="77777777" w:rsidTr="00840CE9">
        <w:trPr>
          <w:gridAfter w:val="2"/>
          <w:wAfter w:w="1721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1DDBD87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3164" w:type="dxa"/>
            <w:gridSpan w:val="2"/>
          </w:tcPr>
          <w:p w14:paraId="42BCB6E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204C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PROV</w:t>
            </w:r>
          </w:p>
        </w:tc>
        <w:tc>
          <w:tcPr>
            <w:tcW w:w="999" w:type="dxa"/>
            <w:gridSpan w:val="4"/>
          </w:tcPr>
          <w:p w14:paraId="1A3F057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126F24B2" w14:textId="77777777" w:rsidTr="00840CE9"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1A304E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5FF6914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F2F81" w14:paraId="0DEAD165" w14:textId="77777777" w:rsidTr="008F2F81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4CDF8C57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RESIDENTE 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left w:val="nil"/>
            </w:tcBorders>
          </w:tcPr>
          <w:p w14:paraId="3717D0FB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8EBD3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PROV</w:t>
            </w:r>
          </w:p>
        </w:tc>
        <w:tc>
          <w:tcPr>
            <w:tcW w:w="850" w:type="dxa"/>
            <w:gridSpan w:val="3"/>
          </w:tcPr>
          <w:p w14:paraId="7C3BD1CB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C5847" w14:textId="22DEF607" w:rsidR="00146FED" w:rsidRPr="008F2F81" w:rsidRDefault="008F2F81" w:rsidP="008F2F81">
            <w:pPr>
              <w:rPr>
                <w:rFonts w:ascii="Arial" w:hAnsi="Arial" w:cs="Arial"/>
                <w:sz w:val="21"/>
                <w:szCs w:val="21"/>
              </w:rPr>
            </w:pPr>
            <w:r w:rsidRPr="008F2F81">
              <w:rPr>
                <w:rFonts w:ascii="Arial" w:hAnsi="Arial" w:cs="Arial"/>
                <w:sz w:val="21"/>
                <w:szCs w:val="21"/>
              </w:rPr>
              <w:t>CAP</w:t>
            </w:r>
          </w:p>
        </w:tc>
        <w:tc>
          <w:tcPr>
            <w:tcW w:w="1275" w:type="dxa"/>
          </w:tcPr>
          <w:p w14:paraId="0F035544" w14:textId="77777777" w:rsidR="00146FED" w:rsidRPr="008F2F81" w:rsidRDefault="00146FED" w:rsidP="008F2F81"/>
        </w:tc>
      </w:tr>
      <w:tr w:rsidR="00146FED" w:rsidRPr="008F2F81" w14:paraId="4C50168D" w14:textId="77777777" w:rsidTr="00840CE9"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46FD24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E3C02B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6733E766" w14:textId="77777777" w:rsidTr="008F2F81">
        <w:trPr>
          <w:gridAfter w:val="1"/>
          <w:wAfter w:w="1275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377DEC66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VIA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800" w:type="dxa"/>
            <w:gridSpan w:val="3"/>
            <w:tcBorders>
              <w:left w:val="nil"/>
            </w:tcBorders>
          </w:tcPr>
          <w:p w14:paraId="74E2E256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202E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1136" w:type="dxa"/>
            <w:gridSpan w:val="4"/>
          </w:tcPr>
          <w:p w14:paraId="3106A6A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411DA1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146FED" w:rsidRPr="008A04BE" w14:paraId="0FA633A8" w14:textId="77777777" w:rsidTr="00840CE9">
        <w:trPr>
          <w:trHeight w:hRule="exact" w:val="400"/>
        </w:trPr>
        <w:tc>
          <w:tcPr>
            <w:tcW w:w="2905" w:type="dxa"/>
          </w:tcPr>
          <w:p w14:paraId="561A80B4" w14:textId="77777777" w:rsidR="00146FED" w:rsidRPr="008A04BE" w:rsidRDefault="00146FED" w:rsidP="00840CE9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63B7" w14:textId="77777777" w:rsidR="00146FED" w:rsidRPr="008A04BE" w:rsidRDefault="00146FED" w:rsidP="00840CE9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187524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146FED" w:rsidRPr="008A04BE" w14:paraId="737F3AFC" w14:textId="77777777" w:rsidTr="00840CE9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52E05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76140C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EBD60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7306D167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679C3FFF" w14:textId="4047E5FF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CITTADINI STRANIERI cittadinanza: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828"/>
      </w:tblGrid>
      <w:tr w:rsidR="00146FED" w:rsidRPr="008A04BE" w14:paraId="520AFF24" w14:textId="77777777" w:rsidTr="00840CE9">
        <w:trPr>
          <w:trHeight w:hRule="exact" w:val="400"/>
        </w:trPr>
        <w:tc>
          <w:tcPr>
            <w:tcW w:w="3331" w:type="dxa"/>
          </w:tcPr>
          <w:p w14:paraId="705002E9" w14:textId="77777777" w:rsidR="00146FED" w:rsidRPr="008A04BE" w:rsidRDefault="00146FED" w:rsidP="00840CE9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865A" w14:textId="77777777" w:rsidR="00146FED" w:rsidRPr="008A04BE" w:rsidRDefault="00146FED" w:rsidP="00840CE9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EAD6C2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 xml:space="preserve">TITOLO DI STUDIO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146FED" w:rsidRPr="008A04BE" w14:paraId="234C9525" w14:textId="77777777" w:rsidTr="00840CE9">
        <w:trPr>
          <w:trHeight w:hRule="exact" w:val="55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E3D794F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63CBA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14:paraId="5A898EF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3EF292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ECBE82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55312F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026157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1691"/>
        <w:gridCol w:w="1852"/>
      </w:tblGrid>
      <w:tr w:rsidR="00146FED" w:rsidRPr="008A04BE" w14:paraId="1BAC2691" w14:textId="77777777" w:rsidTr="00840CE9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5D2997" w14:textId="77777777" w:rsidR="00146FED" w:rsidRPr="008A04BE" w:rsidRDefault="00146FED" w:rsidP="00840CE9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Conseguito in data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113750" w14:textId="77777777" w:rsidR="00146FED" w:rsidRPr="008A04BE" w:rsidRDefault="00146FED" w:rsidP="00840CE9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ind w:right="155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83A70A" w14:textId="77777777" w:rsidR="00146FED" w:rsidRPr="008A04BE" w:rsidRDefault="00146FED" w:rsidP="00840CE9">
            <w:pPr>
              <w:tabs>
                <w:tab w:val="left" w:pos="4678"/>
                <w:tab w:val="left" w:pos="5103"/>
                <w:tab w:val="left" w:pos="5387"/>
                <w:tab w:val="left" w:pos="6521"/>
                <w:tab w:val="left" w:pos="9356"/>
              </w:tabs>
              <w:ind w:right="155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 xml:space="preserve">Voto: </w:t>
            </w:r>
          </w:p>
        </w:tc>
      </w:tr>
      <w:tr w:rsidR="00146FED" w:rsidRPr="008A04BE" w14:paraId="58F23A01" w14:textId="77777777" w:rsidTr="00840CE9">
        <w:trPr>
          <w:gridAfter w:val="1"/>
          <w:wAfter w:w="1852" w:type="dxa"/>
        </w:trPr>
        <w:tc>
          <w:tcPr>
            <w:tcW w:w="2905" w:type="dxa"/>
          </w:tcPr>
          <w:p w14:paraId="36504CF0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2"/>
          </w:tcPr>
          <w:p w14:paraId="41A458DF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34CCD427" w14:textId="77777777" w:rsidTr="00840CE9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A80DC8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lastRenderedPageBreak/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258E31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F3BAA7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114C7462" w14:textId="77777777" w:rsidR="00146FED" w:rsidRPr="008A04BE" w:rsidRDefault="00146FED" w:rsidP="00F23EF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A04BE">
        <w:rPr>
          <w:rFonts w:ascii="Arial" w:hAnsi="Arial" w:cs="Arial"/>
          <w:sz w:val="22"/>
          <w:szCs w:val="22"/>
        </w:rPr>
        <w:t>Per i titoli di studio stranieri: equipollente al seguente titolo di studio italiano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146FED" w:rsidRPr="008A04BE" w14:paraId="31BADD36" w14:textId="77777777" w:rsidTr="00840CE9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1993A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42C637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C5210E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6D91F804" w14:textId="77777777" w:rsidR="00146FED" w:rsidRPr="008A04BE" w:rsidRDefault="00146FED" w:rsidP="00F23EFD">
      <w:pPr>
        <w:tabs>
          <w:tab w:val="left" w:pos="0"/>
          <w:tab w:val="left" w:pos="1296"/>
          <w:tab w:val="left" w:pos="1728"/>
          <w:tab w:val="left" w:pos="2160"/>
        </w:tabs>
        <w:spacing w:line="240" w:lineRule="atLeast"/>
        <w:ind w:left="1296" w:right="144" w:hanging="1296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Di avere adeguata conoscenza della lingua italiana;</w:t>
      </w:r>
    </w:p>
    <w:p w14:paraId="13E49ACE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146FED" w:rsidRPr="008A04BE" w14:paraId="4B7BF9B7" w14:textId="77777777" w:rsidTr="00840CE9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13934C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06A8DF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8939D2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6E27C5CF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06DC785C" w14:textId="6C4F4CE8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Di essere in possesso del seguente requisito per la partecipazione previsto dall’art. 2 del bando:</w:t>
      </w:r>
    </w:p>
    <w:p w14:paraId="11A39055" w14:textId="39465D56" w:rsidR="00146FED" w:rsidRPr="008A04BE" w:rsidRDefault="00146FED" w:rsidP="00F23EFD">
      <w:pPr>
        <w:pStyle w:val="Titolo3"/>
        <w:jc w:val="both"/>
        <w:rPr>
          <w:b w:val="0"/>
          <w:sz w:val="22"/>
          <w:szCs w:val="22"/>
        </w:rPr>
      </w:pPr>
      <w:r w:rsidRPr="008A04BE">
        <w:rPr>
          <w:rFonts w:eastAsia="Arial Unicode MS"/>
          <w:sz w:val="22"/>
          <w:szCs w:val="22"/>
        </w:rPr>
        <w:t>Soggetti in possesso di adeguati requisiti scientifici e professionali</w:t>
      </w:r>
      <w:r w:rsidRPr="008A04BE">
        <w:rPr>
          <w:sz w:val="22"/>
          <w:szCs w:val="22"/>
        </w:rPr>
        <w:t xml:space="preserve"> ad esclusione del person</w:t>
      </w:r>
      <w:r>
        <w:rPr>
          <w:sz w:val="22"/>
          <w:szCs w:val="22"/>
        </w:rPr>
        <w:t>ale tecnico amministrativo dell’</w:t>
      </w:r>
      <w:r w:rsidRPr="008A04BE">
        <w:rPr>
          <w:sz w:val="22"/>
          <w:szCs w:val="22"/>
        </w:rPr>
        <w:t>Università degli Studi di Modena e Reggio Emilia</w:t>
      </w:r>
      <w:r w:rsidRPr="008A04BE">
        <w:rPr>
          <w:rFonts w:eastAsia="Arial Unicode MS"/>
          <w:sz w:val="22"/>
          <w:szCs w:val="22"/>
        </w:rPr>
        <w:t>;</w:t>
      </w:r>
    </w:p>
    <w:p w14:paraId="4AE4D615" w14:textId="77777777" w:rsidR="00146FED" w:rsidRPr="008A04BE" w:rsidRDefault="00146FED" w:rsidP="00F23EFD">
      <w:pPr>
        <w:jc w:val="both"/>
        <w:rPr>
          <w:rFonts w:ascii="Arial" w:hAnsi="Arial" w:cs="Arial"/>
          <w:b/>
          <w:sz w:val="22"/>
          <w:szCs w:val="22"/>
        </w:rPr>
      </w:pPr>
    </w:p>
    <w:p w14:paraId="47F5CF3A" w14:textId="144B5AB3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Di non trovarsi nella situazione di incompatibilità prevista dall’ art. 25 della L 724/94 in particolare:</w:t>
      </w:r>
    </w:p>
    <w:p w14:paraId="3C1BB79E" w14:textId="77777777" w:rsidR="00146FED" w:rsidRPr="008A04BE" w:rsidRDefault="00146FED" w:rsidP="00F23EFD">
      <w:pPr>
        <w:jc w:val="both"/>
        <w:rPr>
          <w:rFonts w:ascii="Arial" w:hAnsi="Arial" w:cs="Arial"/>
          <w:b/>
          <w:sz w:val="22"/>
          <w:szCs w:val="22"/>
        </w:rPr>
      </w:pPr>
      <w:r w:rsidRPr="008A04BE">
        <w:rPr>
          <w:rFonts w:ascii="Arial" w:hAnsi="Arial" w:cs="Arial"/>
          <w:b/>
          <w:sz w:val="22"/>
          <w:szCs w:val="22"/>
        </w:rPr>
        <w:t>(CAMPI CHE RICHIEDONO LA COMPILAZIONE OBBLIGATORIA)</w:t>
      </w:r>
    </w:p>
    <w:p w14:paraId="0E5FF02F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118DEF01" w14:textId="77777777" w:rsidR="00146FED" w:rsidRPr="008A04BE" w:rsidRDefault="00146FED" w:rsidP="00F23EF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>C</w:t>
      </w:r>
      <w:r w:rsidRPr="008A04BE">
        <w:rPr>
          <w:rFonts w:ascii="Arial" w:hAnsi="Arial" w:cs="Arial"/>
          <w:sz w:val="22"/>
          <w:szCs w:val="22"/>
        </w:rPr>
        <w:t>essato/a a decorrere dal ______/______/_________</w:t>
      </w:r>
    </w:p>
    <w:p w14:paraId="0D16A81F" w14:textId="77777777" w:rsidR="00146FED" w:rsidRPr="008A04BE" w:rsidRDefault="00146FED" w:rsidP="00F23EF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- Ultimo datore di lavoro ________________________</w:t>
      </w:r>
    </w:p>
    <w:p w14:paraId="393C6DED" w14:textId="77777777" w:rsidR="00146FED" w:rsidRPr="008A04BE" w:rsidRDefault="00146FED" w:rsidP="00F23EF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E51ED92" w14:textId="77777777" w:rsidR="00146FED" w:rsidRPr="008A04BE" w:rsidRDefault="00146FED" w:rsidP="00F23EFD">
      <w:pPr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Nei cinque anni precedenti al pensionamento:</w:t>
      </w:r>
    </w:p>
    <w:p w14:paraId="0813D707" w14:textId="77777777" w:rsidR="00146FED" w:rsidRPr="008A04BE" w:rsidRDefault="00146FED" w:rsidP="00F23EFD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7C2CEAFA" w14:textId="77777777" w:rsidR="00146FED" w:rsidRPr="008A04BE" w:rsidRDefault="00146FED" w:rsidP="00F23EFD">
      <w:pPr>
        <w:autoSpaceDE w:val="0"/>
        <w:autoSpaceDN w:val="0"/>
        <w:adjustRightInd w:val="0"/>
        <w:spacing w:line="320" w:lineRule="atLeast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sym w:font="Wingdings" w:char="F0A8"/>
      </w:r>
      <w:r w:rsidRPr="008A04BE">
        <w:rPr>
          <w:rFonts w:ascii="Arial" w:hAnsi="Arial" w:cs="Arial"/>
          <w:sz w:val="22"/>
          <w:szCs w:val="22"/>
        </w:rPr>
        <w:t xml:space="preserve">     HA prestato servizio presso l’Università degli Studi di </w:t>
      </w:r>
      <w:r w:rsidRPr="008A04BE">
        <w:rPr>
          <w:rFonts w:ascii="Arial" w:hAnsi="Arial" w:cs="Arial"/>
          <w:b/>
          <w:bCs/>
          <w:sz w:val="22"/>
          <w:szCs w:val="22"/>
        </w:rPr>
        <w:t>Modena e Reggio Emilia</w:t>
      </w:r>
      <w:r w:rsidRPr="008A04BE">
        <w:rPr>
          <w:rFonts w:ascii="Arial" w:hAnsi="Arial" w:cs="Arial"/>
          <w:sz w:val="22"/>
          <w:szCs w:val="22"/>
        </w:rPr>
        <w:t>;</w:t>
      </w:r>
    </w:p>
    <w:p w14:paraId="623F64F1" w14:textId="77777777" w:rsidR="00146FED" w:rsidRPr="008A04BE" w:rsidRDefault="00146FED" w:rsidP="00F23EFD">
      <w:pPr>
        <w:autoSpaceDE w:val="0"/>
        <w:autoSpaceDN w:val="0"/>
        <w:adjustRightInd w:val="0"/>
        <w:spacing w:line="320" w:lineRule="atLeast"/>
        <w:rPr>
          <w:rFonts w:ascii="Arial" w:hAnsi="Arial" w:cs="Arial"/>
          <w:sz w:val="22"/>
          <w:szCs w:val="22"/>
        </w:rPr>
      </w:pPr>
    </w:p>
    <w:p w14:paraId="35104F96" w14:textId="77777777" w:rsidR="00146FED" w:rsidRPr="008A04BE" w:rsidRDefault="00146FED" w:rsidP="00F23EFD">
      <w:p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sym w:font="Wingdings" w:char="F0A8"/>
      </w:r>
      <w:r w:rsidRPr="008A04BE">
        <w:rPr>
          <w:rFonts w:ascii="Arial" w:hAnsi="Arial" w:cs="Arial"/>
          <w:sz w:val="22"/>
          <w:szCs w:val="22"/>
        </w:rPr>
        <w:t xml:space="preserve">    NON HA prestato servizio presso l’Università degli Studi di </w:t>
      </w:r>
      <w:r w:rsidRPr="008A04BE">
        <w:rPr>
          <w:rFonts w:ascii="Arial" w:hAnsi="Arial" w:cs="Arial"/>
          <w:b/>
          <w:bCs/>
          <w:sz w:val="22"/>
          <w:szCs w:val="22"/>
        </w:rPr>
        <w:t>Modena e Reggio Emilia;</w:t>
      </w:r>
    </w:p>
    <w:p w14:paraId="4DCA05C2" w14:textId="77777777" w:rsidR="00146FED" w:rsidRPr="008A04BE" w:rsidRDefault="00146FED" w:rsidP="00F23EFD">
      <w:pPr>
        <w:spacing w:line="320" w:lineRule="atLeast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ab/>
      </w:r>
    </w:p>
    <w:p w14:paraId="5A4BBC44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in data _______________________________</w:t>
      </w:r>
    </w:p>
    <w:p w14:paraId="26825FE9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72A63400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Di allegare un elenco dei titoli presentati;</w:t>
      </w:r>
    </w:p>
    <w:p w14:paraId="6D25D357" w14:textId="0E03F2A4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Di allegare la Dichiarazione sostitutiva dell’atto di notorietà ex art .47/L.240/2010 (allegato n.4);</w:t>
      </w:r>
    </w:p>
    <w:p w14:paraId="5F29ADCF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5CFDCC1E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RECAPITO CUI INDIRIZZARE LE COMUNICAZIONI RELATIVE AL CONCORSO:</w:t>
      </w:r>
    </w:p>
    <w:p w14:paraId="0F8C86A6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359" w:type="dxa"/>
        <w:tblInd w:w="2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5517"/>
      </w:tblGrid>
      <w:tr w:rsidR="00146FED" w:rsidRPr="008A04BE" w14:paraId="07250BC2" w14:textId="77777777" w:rsidTr="00551583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16496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Eventuale c/o</w:t>
            </w:r>
          </w:p>
        </w:tc>
        <w:tc>
          <w:tcPr>
            <w:tcW w:w="55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0B9A22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40B944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146FED" w:rsidRPr="008A04BE" w14:paraId="147CB57E" w14:textId="77777777" w:rsidTr="00840CE9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5102A7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3ACD82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</w:tcPr>
          <w:p w14:paraId="32EAD4BC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0856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4B6C22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850"/>
        <w:gridCol w:w="850"/>
        <w:gridCol w:w="871"/>
        <w:gridCol w:w="1114"/>
      </w:tblGrid>
      <w:tr w:rsidR="00146FED" w:rsidRPr="008A04BE" w14:paraId="589D3E33" w14:textId="77777777" w:rsidTr="00840CE9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800128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B94D32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7D3660F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PROV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0B1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" w:type="dxa"/>
          </w:tcPr>
          <w:p w14:paraId="4D961EEF" w14:textId="77777777" w:rsidR="00146FED" w:rsidRPr="00E84EBA" w:rsidRDefault="00146FED" w:rsidP="00E84EBA">
            <w:pPr>
              <w:rPr>
                <w:rFonts w:ascii="Arial" w:hAnsi="Arial" w:cs="Arial"/>
              </w:rPr>
            </w:pPr>
            <w:r w:rsidRPr="00E84EBA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A19A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681FA4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20"/>
      </w:tblGrid>
      <w:tr w:rsidR="00146FED" w:rsidRPr="008A04BE" w14:paraId="7C9ACB51" w14:textId="77777777" w:rsidTr="00840CE9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C92ACB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TELEFONO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F9F0E1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76CBA0" w14:textId="77777777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3D6E93DD" w14:textId="77777777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 xml:space="preserve">E- MAIL </w:t>
      </w:r>
    </w:p>
    <w:tbl>
      <w:tblPr>
        <w:tblW w:w="0" w:type="auto"/>
        <w:tblInd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111"/>
      </w:tblGrid>
      <w:tr w:rsidR="00146FED" w:rsidRPr="008A04BE" w14:paraId="494FD4DB" w14:textId="77777777" w:rsidTr="00840CE9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2B5DD9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BC427F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A5C3C8" w14:textId="77777777" w:rsidR="00146FED" w:rsidRPr="008A04BE" w:rsidRDefault="00146FED" w:rsidP="00F23EFD">
      <w:pPr>
        <w:tabs>
          <w:tab w:val="left" w:pos="0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b/>
          <w:sz w:val="22"/>
          <w:szCs w:val="22"/>
        </w:rPr>
      </w:pPr>
    </w:p>
    <w:p w14:paraId="70548A8C" w14:textId="12E071A5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Il sottoscritto dichiara che quanto indicato nella presente domanda corrisponde al vero ai sensi dell’art.46 e 47 D.P.R. 445/2000 ed esprime il proprio consenso affinché i dati personali forniti possano essere trattati nel rispetto del D.lgs n.196/03, per gli adempimenti connessi alla presente procedura.</w:t>
      </w:r>
    </w:p>
    <w:p w14:paraId="76541438" w14:textId="77777777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 </w:t>
      </w:r>
    </w:p>
    <w:p w14:paraId="12988FD3" w14:textId="77777777" w:rsidR="00146FED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Data 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>Firma (b)</w:t>
      </w:r>
    </w:p>
    <w:p w14:paraId="01D23F4A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</w:t>
      </w:r>
    </w:p>
    <w:p w14:paraId="79D29EBF" w14:textId="77777777" w:rsidR="00E55852" w:rsidRDefault="00146FED" w:rsidP="00551583">
      <w:pPr>
        <w:jc w:val="both"/>
        <w:rPr>
          <w:rFonts w:ascii="Arial" w:hAnsi="Arial" w:cs="Arial"/>
          <w:b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551583"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2A3D046F" w14:textId="77777777" w:rsidR="00E55852" w:rsidRDefault="00E55852" w:rsidP="00551583">
      <w:pPr>
        <w:jc w:val="both"/>
        <w:rPr>
          <w:rFonts w:ascii="Arial" w:hAnsi="Arial" w:cs="Arial"/>
          <w:b/>
          <w:sz w:val="22"/>
          <w:szCs w:val="22"/>
        </w:rPr>
      </w:pPr>
    </w:p>
    <w:p w14:paraId="260EDF10" w14:textId="77777777" w:rsidR="008B5AB9" w:rsidRDefault="008B5AB9" w:rsidP="00551583">
      <w:pPr>
        <w:jc w:val="both"/>
        <w:rPr>
          <w:rFonts w:ascii="Arial" w:hAnsi="Arial" w:cs="Arial"/>
          <w:b/>
          <w:sz w:val="22"/>
          <w:szCs w:val="22"/>
        </w:rPr>
      </w:pPr>
    </w:p>
    <w:p w14:paraId="6F9EFABE" w14:textId="77777777" w:rsidR="008B5AB9" w:rsidRDefault="008B5AB9" w:rsidP="00551583">
      <w:pPr>
        <w:jc w:val="both"/>
        <w:rPr>
          <w:rFonts w:ascii="Arial" w:hAnsi="Arial" w:cs="Arial"/>
          <w:b/>
          <w:sz w:val="22"/>
          <w:szCs w:val="22"/>
        </w:rPr>
      </w:pPr>
    </w:p>
    <w:p w14:paraId="2955A3AF" w14:textId="77777777" w:rsidR="008B5AB9" w:rsidRDefault="008B5AB9" w:rsidP="00551583">
      <w:pPr>
        <w:jc w:val="both"/>
        <w:rPr>
          <w:rFonts w:ascii="Arial" w:hAnsi="Arial" w:cs="Arial"/>
          <w:b/>
          <w:sz w:val="22"/>
          <w:szCs w:val="22"/>
        </w:rPr>
      </w:pPr>
    </w:p>
    <w:p w14:paraId="7D5CCE67" w14:textId="41064A1A" w:rsidR="00146FED" w:rsidRPr="00551583" w:rsidRDefault="00146FED" w:rsidP="00551583">
      <w:pPr>
        <w:jc w:val="both"/>
        <w:rPr>
          <w:rFonts w:ascii="Arial" w:hAnsi="Arial" w:cs="Arial"/>
          <w:b/>
          <w:sz w:val="22"/>
          <w:szCs w:val="22"/>
        </w:rPr>
      </w:pPr>
      <w:r w:rsidRPr="00551583">
        <w:rPr>
          <w:rFonts w:ascii="Arial" w:hAnsi="Arial" w:cs="Arial"/>
          <w:b/>
          <w:sz w:val="22"/>
          <w:szCs w:val="22"/>
        </w:rPr>
        <w:t xml:space="preserve"> ALLEGATO 3</w:t>
      </w:r>
    </w:p>
    <w:p w14:paraId="6C675188" w14:textId="77777777" w:rsidR="00146FED" w:rsidRPr="008A04BE" w:rsidRDefault="00146FED" w:rsidP="00F23EFD">
      <w:pPr>
        <w:tabs>
          <w:tab w:val="left" w:pos="0"/>
          <w:tab w:val="left" w:pos="1728"/>
          <w:tab w:val="left" w:pos="2160"/>
        </w:tabs>
        <w:spacing w:line="240" w:lineRule="atLeast"/>
        <w:ind w:right="144"/>
        <w:jc w:val="right"/>
        <w:rPr>
          <w:rFonts w:ascii="Arial" w:hAnsi="Arial" w:cs="Arial"/>
          <w:b/>
          <w:sz w:val="22"/>
          <w:szCs w:val="22"/>
        </w:rPr>
      </w:pPr>
    </w:p>
    <w:p w14:paraId="52AFC205" w14:textId="77777777" w:rsidR="00146FED" w:rsidRPr="008A04BE" w:rsidRDefault="00146FED" w:rsidP="00F23EFD">
      <w:pPr>
        <w:tabs>
          <w:tab w:val="left" w:pos="0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.l... sottoscritt... dichiara nella presente domanda - curriculum vitae quanto segue:</w:t>
      </w:r>
    </w:p>
    <w:p w14:paraId="3BB31E25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left="1296" w:right="144" w:hanging="1296"/>
        <w:jc w:val="both"/>
        <w:rPr>
          <w:rFonts w:ascii="Arial" w:hAnsi="Arial" w:cs="Arial"/>
          <w:sz w:val="22"/>
          <w:szCs w:val="22"/>
        </w:rPr>
      </w:pPr>
    </w:p>
    <w:p w14:paraId="61985399" w14:textId="77777777" w:rsidR="00146FED" w:rsidRPr="008A04BE" w:rsidRDefault="00146FED" w:rsidP="00F23EFD">
      <w:pPr>
        <w:numPr>
          <w:ilvl w:val="0"/>
          <w:numId w:val="27"/>
        </w:numPr>
        <w:pBdr>
          <w:bottom w:val="single" w:sz="12" w:space="1" w:color="auto"/>
        </w:pBd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Il/i titolo/i di studio posseduto/i ulteriori rispetto a quello dichiarato al punto 2):</w:t>
      </w:r>
    </w:p>
    <w:p w14:paraId="2BCBEC79" w14:textId="77777777" w:rsidR="00146FED" w:rsidRPr="008A04BE" w:rsidRDefault="00146FED" w:rsidP="00F23EFD">
      <w:pPr>
        <w:pBdr>
          <w:bottom w:val="single" w:sz="12" w:space="1" w:color="auto"/>
        </w:pBd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493BBA45" w14:textId="77777777" w:rsidR="00146FED" w:rsidRPr="008A04BE" w:rsidRDefault="00146FED" w:rsidP="00F23EFD">
      <w:pPr>
        <w:pBdr>
          <w:bottom w:val="single" w:sz="12" w:space="1" w:color="auto"/>
        </w:pBd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1365BA84" w14:textId="77777777" w:rsidR="00146FED" w:rsidRPr="008A04BE" w:rsidRDefault="00146FED" w:rsidP="00F23EFD">
      <w:pPr>
        <w:numPr>
          <w:ilvl w:val="0"/>
          <w:numId w:val="27"/>
        </w:numPr>
        <w:pBdr>
          <w:bottom w:val="single" w:sz="12" w:space="1" w:color="auto"/>
        </w:pBd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Posizione professionale attuale</w:t>
      </w:r>
    </w:p>
    <w:p w14:paraId="40B11E70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98946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540"/>
        <w:gridCol w:w="540"/>
      </w:tblGrid>
      <w:tr w:rsidR="00146FED" w:rsidRPr="008A04BE" w14:paraId="08937F9B" w14:textId="77777777" w:rsidTr="00840CE9">
        <w:trPr>
          <w:cantSplit/>
          <w:trHeight w:hRule="exact" w:val="400"/>
        </w:trPr>
        <w:tc>
          <w:tcPr>
            <w:tcW w:w="18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44336C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PARTITA IVA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758CC8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A68044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1D931B0D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146FED" w:rsidRPr="008A04BE" w14:paraId="54AB834E" w14:textId="77777777" w:rsidTr="00840CE9">
        <w:trPr>
          <w:trHeight w:hRule="exact" w:val="400"/>
        </w:trPr>
        <w:tc>
          <w:tcPr>
            <w:tcW w:w="2905" w:type="dxa"/>
          </w:tcPr>
          <w:p w14:paraId="2F818EFA" w14:textId="77777777" w:rsidR="00146FED" w:rsidRPr="008A04BE" w:rsidRDefault="00146FED" w:rsidP="00840CE9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 xml:space="preserve">PARTITA IVA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CAB7" w14:textId="77777777" w:rsidR="00146FED" w:rsidRPr="008A04BE" w:rsidRDefault="00146FED" w:rsidP="00840CE9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D92359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6F2DE944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4F5AD109" w14:textId="77777777" w:rsidR="00146FED" w:rsidRPr="008A04BE" w:rsidRDefault="00146FED" w:rsidP="00F23EFD">
      <w:pPr>
        <w:numPr>
          <w:ilvl w:val="0"/>
          <w:numId w:val="27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Assegno di ricerca presso: __________________________________anno/i</w:t>
      </w:r>
    </w:p>
    <w:p w14:paraId="6A121F82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544FA4E1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0E751FBC" w14:textId="77777777" w:rsidR="00146FED" w:rsidRPr="008A04BE" w:rsidRDefault="00146FED" w:rsidP="00F23EFD">
      <w:pPr>
        <w:numPr>
          <w:ilvl w:val="0"/>
          <w:numId w:val="27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Borse/Premi di studio: Ente erogatore ___________________anno/i</w:t>
      </w:r>
    </w:p>
    <w:p w14:paraId="3E4F3A86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00850E9C" w14:textId="77777777" w:rsidR="00146FED" w:rsidRPr="008A04BE" w:rsidRDefault="00146FED" w:rsidP="00F23EFD">
      <w:pPr>
        <w:numPr>
          <w:ilvl w:val="0"/>
          <w:numId w:val="28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Gli incarichi attribuiti da pubbliche amministrazioni o enti privati</w:t>
      </w:r>
    </w:p>
    <w:p w14:paraId="0B8E27AE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94E9BE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56D817D1" w14:textId="77777777" w:rsidR="00146FED" w:rsidRPr="008A04BE" w:rsidRDefault="00146FED" w:rsidP="00F23EFD">
      <w:pPr>
        <w:numPr>
          <w:ilvl w:val="0"/>
          <w:numId w:val="29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I titoli professionali conseguiti</w:t>
      </w:r>
    </w:p>
    <w:p w14:paraId="3B16A3C3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954CD3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70B12473" w14:textId="77777777" w:rsidR="00146FED" w:rsidRPr="008A04BE" w:rsidRDefault="00146FED" w:rsidP="00F23EFD">
      <w:pPr>
        <w:numPr>
          <w:ilvl w:val="0"/>
          <w:numId w:val="30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Le pubblicazioni</w:t>
      </w:r>
    </w:p>
    <w:p w14:paraId="56D03BE6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D96C498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C00AD1E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70FE570D" w14:textId="77777777" w:rsidR="00146FED" w:rsidRPr="008A04BE" w:rsidRDefault="00146FED" w:rsidP="00F23EFD">
      <w:pPr>
        <w:numPr>
          <w:ilvl w:val="0"/>
          <w:numId w:val="31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La partecipazione a seminari di formazione, convegni, corsi di aggiornamento professionale attinenti all’incarico di docenza per il quale si presenta la domanda - curriculum vitae.</w:t>
      </w:r>
    </w:p>
    <w:p w14:paraId="685E7100" w14:textId="77777777" w:rsidR="00146FED" w:rsidRPr="008A04BE" w:rsidRDefault="00146FED" w:rsidP="00904FBC">
      <w:pPr>
        <w:pStyle w:val="Corpodeltesto2"/>
        <w:spacing w:after="0" w:line="240" w:lineRule="auto"/>
        <w:rPr>
          <w:rFonts w:ascii="Arial" w:hAnsi="Arial" w:cs="Arial"/>
          <w:sz w:val="22"/>
        </w:rPr>
      </w:pPr>
      <w:r w:rsidRPr="008A04BE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</w:rPr>
        <w:t>_____________________</w:t>
      </w:r>
    </w:p>
    <w:p w14:paraId="0A2200C5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8A04B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</w:t>
      </w:r>
    </w:p>
    <w:p w14:paraId="55842B08" w14:textId="77777777" w:rsidR="00146FED" w:rsidRPr="008A04BE" w:rsidRDefault="00146FED" w:rsidP="00904FBC">
      <w:pPr>
        <w:numPr>
          <w:ilvl w:val="0"/>
          <w:numId w:val="31"/>
        </w:numPr>
        <w:tabs>
          <w:tab w:val="left" w:pos="0"/>
          <w:tab w:val="left" w:pos="432"/>
          <w:tab w:val="left" w:pos="1728"/>
          <w:tab w:val="left" w:pos="2160"/>
        </w:tabs>
        <w:spacing w:line="360" w:lineRule="auto"/>
        <w:ind w:left="714" w:right="142" w:hanging="357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lastRenderedPageBreak/>
        <w:t>L’assegnazione nell’anno accademico ___________ dei seguenti insegnamenti________________________________________________ presso la / le facoltà ___________________</w:t>
      </w:r>
      <w:r w:rsidR="00E55852">
        <w:rPr>
          <w:rFonts w:ascii="Arial" w:hAnsi="Arial" w:cs="Arial"/>
          <w:sz w:val="22"/>
          <w:szCs w:val="22"/>
        </w:rPr>
        <w:t>____________________</w:t>
      </w:r>
      <w:r w:rsidRPr="008A04BE">
        <w:rPr>
          <w:rFonts w:ascii="Arial" w:hAnsi="Arial" w:cs="Arial"/>
          <w:sz w:val="22"/>
          <w:szCs w:val="22"/>
        </w:rPr>
        <w:t xml:space="preserve"> dell’Università di _________________________.</w:t>
      </w:r>
      <w:r w:rsidRPr="008A04BE">
        <w:rPr>
          <w:rFonts w:ascii="Arial" w:hAnsi="Arial" w:cs="Arial"/>
          <w:sz w:val="22"/>
          <w:szCs w:val="22"/>
        </w:rPr>
        <w:tab/>
      </w:r>
    </w:p>
    <w:p w14:paraId="4A73A4DA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left="360" w:right="144"/>
        <w:jc w:val="both"/>
        <w:rPr>
          <w:rFonts w:ascii="Arial" w:hAnsi="Arial" w:cs="Arial"/>
          <w:sz w:val="22"/>
          <w:szCs w:val="22"/>
        </w:rPr>
      </w:pPr>
    </w:p>
    <w:p w14:paraId="51881BF5" w14:textId="42A0D200" w:rsidR="00146FED" w:rsidRPr="008A04BE" w:rsidRDefault="00146FED" w:rsidP="00F23EFD">
      <w:pPr>
        <w:numPr>
          <w:ilvl w:val="0"/>
          <w:numId w:val="31"/>
        </w:num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Altri titoli ritenuti idonei ai fini della presente selezione:</w:t>
      </w:r>
      <w:r w:rsidR="00A34D3E">
        <w:rPr>
          <w:rFonts w:ascii="Arial" w:hAnsi="Arial" w:cs="Arial"/>
          <w:sz w:val="22"/>
          <w:szCs w:val="22"/>
        </w:rPr>
        <w:t xml:space="preserve"> </w:t>
      </w:r>
      <w:r w:rsidRPr="008A04BE"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hAnsi="Arial" w:cs="Arial"/>
          <w:sz w:val="22"/>
          <w:szCs w:val="22"/>
        </w:rPr>
        <w:t>_________________________</w:t>
      </w:r>
    </w:p>
    <w:p w14:paraId="6DA55AE5" w14:textId="77777777" w:rsidR="00146FED" w:rsidRPr="008A04BE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7B9CFBAC" w14:textId="77777777" w:rsidR="00146FED" w:rsidRDefault="00146FED" w:rsidP="00F23EFD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left="360"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____________________________________________________</w:t>
      </w:r>
      <w:r>
        <w:rPr>
          <w:rFonts w:ascii="Arial" w:hAnsi="Arial" w:cs="Arial"/>
          <w:sz w:val="22"/>
          <w:szCs w:val="22"/>
        </w:rPr>
        <w:t>_____________________</w:t>
      </w:r>
    </w:p>
    <w:p w14:paraId="506FF8AF" w14:textId="77777777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72A42D82" w14:textId="77777777" w:rsidR="00146FED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1F72CF90" w14:textId="47747ED6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Il sottoscritto dichiara che quanto indicato nella presente domanda corrisponde al vero ai sensi dell’art.46 e 47 D.P.R. 445/2000 ed esprime il proprio consenso affinché i dati personali forniti possano essere trattati nel rispetto del D.lgs n.196/03, per gli adempimenti connessi alla presente procedura.</w:t>
      </w:r>
    </w:p>
    <w:p w14:paraId="12917A31" w14:textId="77777777" w:rsidR="00146FED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 </w:t>
      </w:r>
    </w:p>
    <w:p w14:paraId="72096A16" w14:textId="77777777" w:rsidR="00146FED" w:rsidRPr="008A04BE" w:rsidRDefault="00146FED" w:rsidP="00F23EF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2"/>
          <w:szCs w:val="22"/>
        </w:rPr>
      </w:pPr>
    </w:p>
    <w:p w14:paraId="6E37C859" w14:textId="77777777" w:rsidR="00146FED" w:rsidRDefault="00146FED" w:rsidP="00904FB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Luogo e data 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E55852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8A04BE">
        <w:rPr>
          <w:rFonts w:ascii="Arial" w:hAnsi="Arial" w:cs="Arial"/>
          <w:sz w:val="22"/>
          <w:szCs w:val="22"/>
        </w:rPr>
        <w:t>Firma (b)</w:t>
      </w:r>
      <w:r>
        <w:rPr>
          <w:rFonts w:ascii="Arial" w:hAnsi="Arial" w:cs="Arial"/>
          <w:sz w:val="22"/>
          <w:szCs w:val="22"/>
        </w:rPr>
        <w:tab/>
      </w:r>
    </w:p>
    <w:p w14:paraId="6D0DEFFF" w14:textId="77777777" w:rsidR="00146FED" w:rsidRPr="008A04BE" w:rsidRDefault="00146FED" w:rsidP="00904FBC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</w:t>
      </w:r>
    </w:p>
    <w:p w14:paraId="4ABCF89B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4E9A2C99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BADBEB4" w14:textId="77777777" w:rsidR="00146FED" w:rsidRPr="008A04BE" w:rsidRDefault="00146FED" w:rsidP="00F23EFD">
      <w:pPr>
        <w:jc w:val="both"/>
        <w:rPr>
          <w:rFonts w:ascii="Arial" w:hAnsi="Arial" w:cs="Arial"/>
          <w:b/>
          <w:sz w:val="22"/>
          <w:szCs w:val="22"/>
        </w:rPr>
      </w:pPr>
      <w:r w:rsidRPr="008A04BE">
        <w:rPr>
          <w:rFonts w:ascii="Arial" w:hAnsi="Arial" w:cs="Arial"/>
          <w:b/>
          <w:sz w:val="22"/>
          <w:szCs w:val="22"/>
        </w:rPr>
        <w:t>ALLEGATO 4</w:t>
      </w:r>
    </w:p>
    <w:p w14:paraId="2379C00E" w14:textId="77777777" w:rsidR="00146FED" w:rsidRPr="008A04BE" w:rsidRDefault="00146FED" w:rsidP="00F23EFD">
      <w:pPr>
        <w:jc w:val="both"/>
        <w:rPr>
          <w:rFonts w:ascii="Arial" w:hAnsi="Arial" w:cs="Arial"/>
          <w:b/>
          <w:sz w:val="22"/>
          <w:szCs w:val="22"/>
        </w:rPr>
      </w:pPr>
    </w:p>
    <w:p w14:paraId="10C9A990" w14:textId="77777777" w:rsidR="00146FED" w:rsidRPr="008A04BE" w:rsidRDefault="00146FED" w:rsidP="00F23EFD">
      <w:pPr>
        <w:jc w:val="both"/>
        <w:rPr>
          <w:rFonts w:ascii="Arial" w:hAnsi="Arial" w:cs="Arial"/>
          <w:b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>DICHIARAZIONI SOSTITUTIVE DELL'ATTO DI NOTORIETA'</w:t>
      </w:r>
    </w:p>
    <w:p w14:paraId="237AAFF0" w14:textId="77777777" w:rsidR="00146FED" w:rsidRPr="008A04BE" w:rsidRDefault="00146FED" w:rsidP="00F23EF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A04BE">
        <w:rPr>
          <w:rFonts w:ascii="Arial" w:hAnsi="Arial" w:cs="Arial"/>
          <w:b/>
          <w:bCs/>
          <w:sz w:val="22"/>
          <w:szCs w:val="22"/>
        </w:rPr>
        <w:t>(art. 47 D.P.R. n.445/00)</w:t>
      </w:r>
    </w:p>
    <w:p w14:paraId="34BC4DA0" w14:textId="77777777" w:rsidR="00146FED" w:rsidRPr="008A04BE" w:rsidRDefault="00146FED" w:rsidP="00F23EF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FAB8E2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4B939410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Il sottoscritto</w:t>
      </w:r>
    </w:p>
    <w:p w14:paraId="77A3FB1B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"/>
        <w:gridCol w:w="1359"/>
      </w:tblGrid>
      <w:tr w:rsidR="00146FED" w:rsidRPr="008A04BE" w14:paraId="2DE50EBF" w14:textId="77777777" w:rsidTr="00840CE9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8E53E1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COGNOME (a)</w:t>
            </w:r>
          </w:p>
        </w:tc>
        <w:tc>
          <w:tcPr>
            <w:tcW w:w="6804" w:type="dxa"/>
            <w:gridSpan w:val="12"/>
          </w:tcPr>
          <w:p w14:paraId="3D8B8E76" w14:textId="77777777" w:rsidR="00146FED" w:rsidRPr="008A04BE" w:rsidRDefault="00146FED" w:rsidP="00840CE9">
            <w:pPr>
              <w:ind w:right="-489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485481F2" w14:textId="77777777" w:rsidTr="00840CE9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77392F9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DA2F47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17EB371A" w14:textId="77777777" w:rsidTr="00840CE9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D0A01D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NOME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804" w:type="dxa"/>
            <w:gridSpan w:val="12"/>
          </w:tcPr>
          <w:p w14:paraId="33F6A380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752BF9FE" w14:textId="77777777" w:rsidTr="00840CE9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5AD8C81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  <w:gridSpan w:val="12"/>
          </w:tcPr>
          <w:p w14:paraId="5DF4033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7E8E369E" w14:textId="77777777" w:rsidTr="00840CE9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3227B23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DABCE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40C6C51A" w14:textId="77777777" w:rsidTr="00840CE9">
        <w:trPr>
          <w:gridAfter w:val="10"/>
          <w:wAfter w:w="3640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30D254E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DATA DI NASCITA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64" w:type="dxa"/>
            <w:gridSpan w:val="2"/>
            <w:tcBorders>
              <w:left w:val="nil"/>
            </w:tcBorders>
          </w:tcPr>
          <w:p w14:paraId="100F94A9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14664A58" w14:textId="77777777" w:rsidTr="00840CE9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48448A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E39F63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0F56927D" w14:textId="77777777" w:rsidTr="00840CE9">
        <w:trPr>
          <w:gridAfter w:val="3"/>
          <w:wAfter w:w="1721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33EE059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3164" w:type="dxa"/>
            <w:gridSpan w:val="2"/>
          </w:tcPr>
          <w:p w14:paraId="0E3180AA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21B46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PROV</w:t>
            </w:r>
          </w:p>
        </w:tc>
        <w:tc>
          <w:tcPr>
            <w:tcW w:w="999" w:type="dxa"/>
            <w:gridSpan w:val="4"/>
          </w:tcPr>
          <w:p w14:paraId="54139C0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44E27C92" w14:textId="77777777" w:rsidTr="00840CE9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73E913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56A41C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3FBE0A3A" w14:textId="77777777" w:rsidTr="00840CE9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3FD1C1EF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RESIDENTE 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left w:val="nil"/>
            </w:tcBorders>
          </w:tcPr>
          <w:p w14:paraId="6D09BFF1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583C0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PROV</w:t>
            </w:r>
          </w:p>
        </w:tc>
        <w:tc>
          <w:tcPr>
            <w:tcW w:w="850" w:type="dxa"/>
            <w:gridSpan w:val="3"/>
          </w:tcPr>
          <w:p w14:paraId="166C38B1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78CE8" w14:textId="77777777" w:rsidR="00146FED" w:rsidRPr="00A34D3E" w:rsidRDefault="00146FED" w:rsidP="00A34D3E">
            <w:pPr>
              <w:rPr>
                <w:rFonts w:ascii="Arial" w:hAnsi="Arial" w:cs="Arial"/>
                <w:sz w:val="22"/>
                <w:szCs w:val="22"/>
              </w:rPr>
            </w:pPr>
            <w:r w:rsidRPr="00A34D3E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1359" w:type="dxa"/>
          </w:tcPr>
          <w:p w14:paraId="12757960" w14:textId="77777777" w:rsidR="00146FED" w:rsidRPr="008A04BE" w:rsidRDefault="00146FED" w:rsidP="00840CE9">
            <w:pPr>
              <w:ind w:right="-212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146FED" w:rsidRPr="008A04BE" w14:paraId="6F771177" w14:textId="77777777" w:rsidTr="00840CE9">
        <w:trPr>
          <w:gridAfter w:val="4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89B2F4E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72B42D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6FED" w:rsidRPr="008A04BE" w14:paraId="63B60E71" w14:textId="77777777" w:rsidTr="00840CE9">
        <w:trPr>
          <w:gridAfter w:val="2"/>
          <w:wAfter w:w="1418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45E5EA7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VIA</w:t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  <w:r w:rsidRPr="008A04B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800" w:type="dxa"/>
            <w:gridSpan w:val="3"/>
            <w:tcBorders>
              <w:left w:val="nil"/>
            </w:tcBorders>
          </w:tcPr>
          <w:p w14:paraId="2060577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7EBE3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4BE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993" w:type="dxa"/>
            <w:gridSpan w:val="4"/>
          </w:tcPr>
          <w:p w14:paraId="69F128C5" w14:textId="77777777" w:rsidR="00146FED" w:rsidRPr="008A04BE" w:rsidRDefault="00146FED" w:rsidP="00840C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54EF13" w14:textId="77777777" w:rsidR="00146FED" w:rsidRPr="008A04BE" w:rsidRDefault="00146FED" w:rsidP="00F23EFD">
      <w:pPr>
        <w:jc w:val="both"/>
        <w:rPr>
          <w:rFonts w:ascii="Arial" w:hAnsi="Arial" w:cs="Arial"/>
          <w:sz w:val="22"/>
          <w:szCs w:val="22"/>
        </w:rPr>
      </w:pPr>
    </w:p>
    <w:p w14:paraId="07648692" w14:textId="77777777" w:rsidR="00146FED" w:rsidRPr="008A04BE" w:rsidRDefault="00146FED" w:rsidP="00F23EFD">
      <w:pPr>
        <w:ind w:right="-212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>consapevole che le dichiarazioni mendaci sono punite ai sensi del Codice penale e delle leggi speciali in materia</w:t>
      </w:r>
    </w:p>
    <w:p w14:paraId="368B3A46" w14:textId="77777777" w:rsidR="00146FED" w:rsidRPr="008A04BE" w:rsidRDefault="00146FED" w:rsidP="00F23EFD">
      <w:pPr>
        <w:ind w:right="-212"/>
        <w:jc w:val="both"/>
        <w:rPr>
          <w:rFonts w:ascii="Arial" w:hAnsi="Arial" w:cs="Arial"/>
          <w:sz w:val="22"/>
          <w:szCs w:val="22"/>
        </w:rPr>
      </w:pPr>
    </w:p>
    <w:p w14:paraId="164761DB" w14:textId="77777777" w:rsidR="00146FED" w:rsidRPr="008A04BE" w:rsidRDefault="00146FED" w:rsidP="00F23EFD">
      <w:pPr>
        <w:ind w:right="-212"/>
        <w:jc w:val="center"/>
        <w:rPr>
          <w:rFonts w:ascii="Arial" w:hAnsi="Arial" w:cs="Arial"/>
          <w:b/>
          <w:sz w:val="22"/>
          <w:szCs w:val="22"/>
        </w:rPr>
      </w:pPr>
      <w:r w:rsidRPr="008A04BE">
        <w:rPr>
          <w:rFonts w:ascii="Arial" w:hAnsi="Arial" w:cs="Arial"/>
          <w:b/>
          <w:sz w:val="22"/>
          <w:szCs w:val="22"/>
        </w:rPr>
        <w:t>DICHIARA</w:t>
      </w:r>
    </w:p>
    <w:p w14:paraId="4B81BA8B" w14:textId="00B88A5D" w:rsidR="00146FED" w:rsidRDefault="00146FED" w:rsidP="00F23EFD">
      <w:pPr>
        <w:pStyle w:val="NormaleWeb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A04BE">
        <w:rPr>
          <w:rFonts w:ascii="Arial" w:hAnsi="Arial" w:cs="Arial"/>
          <w:b/>
          <w:color w:val="000000"/>
          <w:sz w:val="22"/>
          <w:szCs w:val="22"/>
        </w:rPr>
        <w:t xml:space="preserve">Di non avere un grado di parentela o di affinità, fino al quarto grado compreso, con un </w:t>
      </w:r>
      <w:r>
        <w:rPr>
          <w:rFonts w:ascii="Arial" w:hAnsi="Arial" w:cs="Arial"/>
          <w:b/>
          <w:color w:val="000000"/>
          <w:sz w:val="22"/>
          <w:szCs w:val="22"/>
        </w:rPr>
        <w:t>P</w:t>
      </w:r>
      <w:r w:rsidRPr="008A04BE">
        <w:rPr>
          <w:rFonts w:ascii="Arial" w:hAnsi="Arial" w:cs="Arial"/>
          <w:b/>
          <w:color w:val="000000"/>
          <w:sz w:val="22"/>
          <w:szCs w:val="22"/>
        </w:rPr>
        <w:t xml:space="preserve">rofessore appartenente al </w:t>
      </w:r>
      <w:r>
        <w:rPr>
          <w:rFonts w:ascii="Arial" w:hAnsi="Arial" w:cs="Arial"/>
          <w:b/>
          <w:color w:val="000000"/>
          <w:sz w:val="22"/>
          <w:szCs w:val="22"/>
        </w:rPr>
        <w:t>D</w:t>
      </w:r>
      <w:r w:rsidRPr="008A04BE">
        <w:rPr>
          <w:rFonts w:ascii="Arial" w:hAnsi="Arial" w:cs="Arial"/>
          <w:b/>
          <w:color w:val="000000"/>
          <w:sz w:val="22"/>
          <w:szCs w:val="22"/>
        </w:rPr>
        <w:t xml:space="preserve">ipartimento o alla struttura che effettua l’affidamento o il conferimento di contratto ovvero con il </w:t>
      </w:r>
      <w:r>
        <w:rPr>
          <w:rFonts w:ascii="Arial" w:hAnsi="Arial" w:cs="Arial"/>
          <w:b/>
          <w:color w:val="000000"/>
          <w:sz w:val="22"/>
          <w:szCs w:val="22"/>
        </w:rPr>
        <w:t>R</w:t>
      </w:r>
      <w:r w:rsidRPr="008A04BE">
        <w:rPr>
          <w:rFonts w:ascii="Arial" w:hAnsi="Arial" w:cs="Arial"/>
          <w:b/>
          <w:color w:val="000000"/>
          <w:sz w:val="22"/>
          <w:szCs w:val="22"/>
        </w:rPr>
        <w:t xml:space="preserve">ettore, il </w:t>
      </w:r>
      <w:r>
        <w:rPr>
          <w:rFonts w:ascii="Arial" w:hAnsi="Arial" w:cs="Arial"/>
          <w:b/>
          <w:color w:val="000000"/>
          <w:sz w:val="22"/>
          <w:szCs w:val="22"/>
        </w:rPr>
        <w:t>D</w:t>
      </w:r>
      <w:r w:rsidRPr="008A04BE">
        <w:rPr>
          <w:rFonts w:ascii="Arial" w:hAnsi="Arial" w:cs="Arial"/>
          <w:b/>
          <w:color w:val="000000"/>
          <w:sz w:val="22"/>
          <w:szCs w:val="22"/>
        </w:rPr>
        <w:t xml:space="preserve">irettore </w:t>
      </w:r>
      <w:r>
        <w:rPr>
          <w:rFonts w:ascii="Arial" w:hAnsi="Arial" w:cs="Arial"/>
          <w:b/>
          <w:color w:val="000000"/>
          <w:sz w:val="22"/>
          <w:szCs w:val="22"/>
        </w:rPr>
        <w:t>Generale o un componente del C</w:t>
      </w:r>
      <w:r w:rsidRPr="008A04BE">
        <w:rPr>
          <w:rFonts w:ascii="Arial" w:hAnsi="Arial" w:cs="Arial"/>
          <w:b/>
          <w:color w:val="000000"/>
          <w:sz w:val="22"/>
          <w:szCs w:val="22"/>
        </w:rPr>
        <w:t xml:space="preserve">onsiglio di </w:t>
      </w: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Pr="008A04BE">
        <w:rPr>
          <w:rFonts w:ascii="Arial" w:hAnsi="Arial" w:cs="Arial"/>
          <w:b/>
          <w:color w:val="000000"/>
          <w:sz w:val="22"/>
          <w:szCs w:val="22"/>
        </w:rPr>
        <w:t>mministrazione dell'</w:t>
      </w:r>
      <w:r>
        <w:rPr>
          <w:rFonts w:ascii="Arial" w:hAnsi="Arial" w:cs="Arial"/>
          <w:b/>
          <w:color w:val="000000"/>
          <w:sz w:val="22"/>
          <w:szCs w:val="22"/>
        </w:rPr>
        <w:t>Ateneo (</w:t>
      </w:r>
      <w:r w:rsidR="00A34D3E">
        <w:rPr>
          <w:rFonts w:ascii="Arial" w:hAnsi="Arial" w:cs="Arial"/>
          <w:b/>
          <w:color w:val="000000"/>
          <w:sz w:val="22"/>
          <w:szCs w:val="22"/>
        </w:rPr>
        <w:t>e</w:t>
      </w:r>
      <w:r>
        <w:rPr>
          <w:rFonts w:ascii="Arial" w:hAnsi="Arial" w:cs="Arial"/>
          <w:b/>
          <w:color w:val="000000"/>
          <w:sz w:val="22"/>
          <w:szCs w:val="22"/>
        </w:rPr>
        <w:t>x art. 18 L.240/2010).</w:t>
      </w:r>
    </w:p>
    <w:p w14:paraId="4ADE31E0" w14:textId="77777777" w:rsidR="00146FED" w:rsidRDefault="00146FED" w:rsidP="00F23EFD">
      <w:pPr>
        <w:ind w:right="-212"/>
        <w:jc w:val="both"/>
        <w:rPr>
          <w:rFonts w:ascii="Arial" w:hAnsi="Arial" w:cs="Arial"/>
          <w:sz w:val="22"/>
          <w:szCs w:val="22"/>
        </w:rPr>
      </w:pPr>
      <w:r w:rsidRPr="008A04BE">
        <w:rPr>
          <w:rFonts w:ascii="Arial" w:hAnsi="Arial" w:cs="Arial"/>
          <w:sz w:val="22"/>
          <w:szCs w:val="22"/>
        </w:rPr>
        <w:t xml:space="preserve">Luogo e data ____________________ </w:t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 w:rsidRPr="008A04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il </w:t>
      </w:r>
      <w:r w:rsidRPr="008A04BE">
        <w:rPr>
          <w:rFonts w:ascii="Arial" w:hAnsi="Arial" w:cs="Arial"/>
          <w:sz w:val="22"/>
          <w:szCs w:val="22"/>
        </w:rPr>
        <w:t>dichiarante (b)</w:t>
      </w:r>
    </w:p>
    <w:p w14:paraId="492C2DE0" w14:textId="77777777" w:rsidR="00146FED" w:rsidRDefault="00146FED" w:rsidP="00F23EFD">
      <w:pPr>
        <w:ind w:right="-2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EE8B980" w14:textId="77777777" w:rsidR="00146FED" w:rsidRPr="008A04BE" w:rsidRDefault="00146FED" w:rsidP="00E55852">
      <w:pPr>
        <w:ind w:left="6372" w:right="-2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sectPr w:rsidR="00146FED" w:rsidRPr="008A04BE" w:rsidSect="006639B3">
      <w:footerReference w:type="default" r:id="rId11"/>
      <w:type w:val="continuous"/>
      <w:pgSz w:w="11906" w:h="16838"/>
      <w:pgMar w:top="567" w:right="567" w:bottom="1134" w:left="567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B6459E" w14:textId="77777777" w:rsidR="00E87952" w:rsidRDefault="00E87952">
      <w:r>
        <w:separator/>
      </w:r>
    </w:p>
  </w:endnote>
  <w:endnote w:type="continuationSeparator" w:id="0">
    <w:p w14:paraId="3DE016F5" w14:textId="77777777" w:rsidR="00E87952" w:rsidRDefault="00E8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43261" w14:textId="77777777" w:rsidR="0085008D" w:rsidRDefault="0085008D" w:rsidP="00711FF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0D9D0A" w14:textId="77777777" w:rsidR="0085008D" w:rsidRDefault="0085008D" w:rsidP="00711F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2304A" w14:textId="77777777" w:rsidR="0085008D" w:rsidRDefault="0085008D" w:rsidP="00711FF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6A9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1A3582E" w14:textId="77777777" w:rsidR="0085008D" w:rsidRDefault="0085008D" w:rsidP="00711FFB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2FEB98" w14:textId="77777777" w:rsidR="00797D10" w:rsidRDefault="00797D1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96A99">
      <w:rPr>
        <w:noProof/>
      </w:rPr>
      <w:t>4</w:t>
    </w:r>
    <w:r>
      <w:fldChar w:fldCharType="end"/>
    </w:r>
  </w:p>
  <w:p w14:paraId="2E6DF019" w14:textId="77777777" w:rsidR="0085008D" w:rsidRDefault="008500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DE4164" w14:textId="77777777" w:rsidR="00E87952" w:rsidRDefault="00E87952">
      <w:r>
        <w:separator/>
      </w:r>
    </w:p>
  </w:footnote>
  <w:footnote w:type="continuationSeparator" w:id="0">
    <w:p w14:paraId="1BE86786" w14:textId="77777777" w:rsidR="00E87952" w:rsidRDefault="00E87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27E18"/>
    <w:multiLevelType w:val="hybridMultilevel"/>
    <w:tmpl w:val="843463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55217C"/>
    <w:multiLevelType w:val="multilevel"/>
    <w:tmpl w:val="4952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9E9668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571DDC"/>
    <w:multiLevelType w:val="hybridMultilevel"/>
    <w:tmpl w:val="58E857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4220"/>
    <w:multiLevelType w:val="hybridMultilevel"/>
    <w:tmpl w:val="719ABE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830EF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9314A5"/>
    <w:multiLevelType w:val="hybridMultilevel"/>
    <w:tmpl w:val="851E3F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6918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605591A"/>
    <w:multiLevelType w:val="hybridMultilevel"/>
    <w:tmpl w:val="2182D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34A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4A27AF"/>
    <w:multiLevelType w:val="hybridMultilevel"/>
    <w:tmpl w:val="3594C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72B7"/>
    <w:multiLevelType w:val="hybridMultilevel"/>
    <w:tmpl w:val="94D065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965734"/>
    <w:multiLevelType w:val="hybridMultilevel"/>
    <w:tmpl w:val="067C01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FE6DF7"/>
    <w:multiLevelType w:val="hybridMultilevel"/>
    <w:tmpl w:val="0C30FCE6"/>
    <w:lvl w:ilvl="0" w:tplc="9898894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strike w:val="0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7C21A0"/>
    <w:multiLevelType w:val="hybridMultilevel"/>
    <w:tmpl w:val="5DEED4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9B90401"/>
    <w:multiLevelType w:val="hybridMultilevel"/>
    <w:tmpl w:val="541C0E24"/>
    <w:lvl w:ilvl="0" w:tplc="BC105F12">
      <w:start w:val="1"/>
      <w:numFmt w:val="lowerLetter"/>
      <w:lvlText w:val="%1."/>
      <w:lvlJc w:val="left"/>
      <w:pPr>
        <w:ind w:left="1130" w:hanging="705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4EFC5875"/>
    <w:multiLevelType w:val="hybridMultilevel"/>
    <w:tmpl w:val="AB9884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833D7E"/>
    <w:multiLevelType w:val="hybridMultilevel"/>
    <w:tmpl w:val="C0225060"/>
    <w:lvl w:ilvl="0" w:tplc="4AE48C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6E3173B"/>
    <w:multiLevelType w:val="hybridMultilevel"/>
    <w:tmpl w:val="AA4A5B34"/>
    <w:lvl w:ilvl="0" w:tplc="B4325E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3250EE"/>
    <w:multiLevelType w:val="hybridMultilevel"/>
    <w:tmpl w:val="21B0DE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B710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CD947F9"/>
    <w:multiLevelType w:val="hybridMultilevel"/>
    <w:tmpl w:val="9E56C3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5A94EE2"/>
    <w:multiLevelType w:val="hybridMultilevel"/>
    <w:tmpl w:val="153CF7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CFC58DA"/>
    <w:multiLevelType w:val="hybridMultilevel"/>
    <w:tmpl w:val="5AEA5850"/>
    <w:lvl w:ilvl="0" w:tplc="71CE63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17FAC"/>
    <w:multiLevelType w:val="hybridMultilevel"/>
    <w:tmpl w:val="58924066"/>
    <w:lvl w:ilvl="0" w:tplc="75C478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F74451"/>
    <w:multiLevelType w:val="hybridMultilevel"/>
    <w:tmpl w:val="3E12C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12447"/>
    <w:multiLevelType w:val="hybridMultilevel"/>
    <w:tmpl w:val="FF4E12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3143C"/>
    <w:multiLevelType w:val="hybridMultilevel"/>
    <w:tmpl w:val="0B867F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4236757">
    <w:abstractNumId w:val="27"/>
  </w:num>
  <w:num w:numId="2" w16cid:durableId="578908465">
    <w:abstractNumId w:val="1"/>
  </w:num>
  <w:num w:numId="3" w16cid:durableId="974720161">
    <w:abstractNumId w:val="21"/>
  </w:num>
  <w:num w:numId="4" w16cid:durableId="882134360">
    <w:abstractNumId w:val="0"/>
  </w:num>
  <w:num w:numId="5" w16cid:durableId="804856446">
    <w:abstractNumId w:val="22"/>
  </w:num>
  <w:num w:numId="6" w16cid:durableId="2007433469">
    <w:abstractNumId w:val="6"/>
  </w:num>
  <w:num w:numId="7" w16cid:durableId="968894734">
    <w:abstractNumId w:val="11"/>
  </w:num>
  <w:num w:numId="8" w16cid:durableId="1311058478">
    <w:abstractNumId w:val="18"/>
  </w:num>
  <w:num w:numId="9" w16cid:durableId="426849785">
    <w:abstractNumId w:val="16"/>
  </w:num>
  <w:num w:numId="10" w16cid:durableId="2120181878">
    <w:abstractNumId w:val="12"/>
  </w:num>
  <w:num w:numId="11" w16cid:durableId="615601043">
    <w:abstractNumId w:val="4"/>
  </w:num>
  <w:num w:numId="12" w16cid:durableId="868684934">
    <w:abstractNumId w:val="8"/>
  </w:num>
  <w:num w:numId="13" w16cid:durableId="765810558">
    <w:abstractNumId w:val="25"/>
  </w:num>
  <w:num w:numId="14" w16cid:durableId="710610753">
    <w:abstractNumId w:val="23"/>
  </w:num>
  <w:num w:numId="15" w16cid:durableId="1197306101">
    <w:abstractNumId w:val="3"/>
  </w:num>
  <w:num w:numId="16" w16cid:durableId="1811244689">
    <w:abstractNumId w:val="26"/>
  </w:num>
  <w:num w:numId="17" w16cid:durableId="641158310">
    <w:abstractNumId w:val="10"/>
  </w:num>
  <w:num w:numId="18" w16cid:durableId="1087919538">
    <w:abstractNumId w:val="19"/>
  </w:num>
  <w:num w:numId="19" w16cid:durableId="8518375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7777378">
    <w:abstractNumId w:val="9"/>
  </w:num>
  <w:num w:numId="21" w16cid:durableId="1724252440">
    <w:abstractNumId w:val="5"/>
  </w:num>
  <w:num w:numId="22" w16cid:durableId="1632325311">
    <w:abstractNumId w:val="2"/>
  </w:num>
  <w:num w:numId="23" w16cid:durableId="12389982">
    <w:abstractNumId w:val="20"/>
  </w:num>
  <w:num w:numId="24" w16cid:durableId="1972665077">
    <w:abstractNumId w:val="7"/>
  </w:num>
  <w:num w:numId="25" w16cid:durableId="17705883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87868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394768">
    <w:abstractNumId w:val="9"/>
  </w:num>
  <w:num w:numId="28" w16cid:durableId="1521772985">
    <w:abstractNumId w:val="5"/>
  </w:num>
  <w:num w:numId="29" w16cid:durableId="449209700">
    <w:abstractNumId w:val="2"/>
  </w:num>
  <w:num w:numId="30" w16cid:durableId="1186746207">
    <w:abstractNumId w:val="20"/>
  </w:num>
  <w:num w:numId="31" w16cid:durableId="2081515450">
    <w:abstractNumId w:val="7"/>
  </w:num>
  <w:num w:numId="32" w16cid:durableId="93690505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4947780">
    <w:abstractNumId w:val="15"/>
  </w:num>
  <w:num w:numId="34" w16cid:durableId="1167937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4437705">
    <w:abstractNumId w:val="13"/>
  </w:num>
  <w:num w:numId="36" w16cid:durableId="1014843557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E33"/>
    <w:rsid w:val="000002E3"/>
    <w:rsid w:val="0000147F"/>
    <w:rsid w:val="0000239C"/>
    <w:rsid w:val="0000566B"/>
    <w:rsid w:val="00011124"/>
    <w:rsid w:val="0001769D"/>
    <w:rsid w:val="000222F0"/>
    <w:rsid w:val="00022DF0"/>
    <w:rsid w:val="00026B0B"/>
    <w:rsid w:val="00027340"/>
    <w:rsid w:val="00032F47"/>
    <w:rsid w:val="000362C1"/>
    <w:rsid w:val="00036AE8"/>
    <w:rsid w:val="000400BE"/>
    <w:rsid w:val="0004141E"/>
    <w:rsid w:val="0004217F"/>
    <w:rsid w:val="00043169"/>
    <w:rsid w:val="000441E4"/>
    <w:rsid w:val="00050AF7"/>
    <w:rsid w:val="000530A4"/>
    <w:rsid w:val="00055ABD"/>
    <w:rsid w:val="00057E44"/>
    <w:rsid w:val="00060C31"/>
    <w:rsid w:val="00063774"/>
    <w:rsid w:val="00065011"/>
    <w:rsid w:val="00071C99"/>
    <w:rsid w:val="00075853"/>
    <w:rsid w:val="00076EB0"/>
    <w:rsid w:val="0008212B"/>
    <w:rsid w:val="00087179"/>
    <w:rsid w:val="000906C4"/>
    <w:rsid w:val="0009108D"/>
    <w:rsid w:val="00094D2B"/>
    <w:rsid w:val="00096A99"/>
    <w:rsid w:val="000A36EA"/>
    <w:rsid w:val="000B04E4"/>
    <w:rsid w:val="000B331A"/>
    <w:rsid w:val="000B76A5"/>
    <w:rsid w:val="000D085D"/>
    <w:rsid w:val="000D416F"/>
    <w:rsid w:val="000D6DC8"/>
    <w:rsid w:val="000D6DEA"/>
    <w:rsid w:val="000D7852"/>
    <w:rsid w:val="000D7ECA"/>
    <w:rsid w:val="000E1820"/>
    <w:rsid w:val="000F03A4"/>
    <w:rsid w:val="000F21E5"/>
    <w:rsid w:val="000F3F45"/>
    <w:rsid w:val="000F5E09"/>
    <w:rsid w:val="000F6430"/>
    <w:rsid w:val="000F7B34"/>
    <w:rsid w:val="000F7BE1"/>
    <w:rsid w:val="001102FB"/>
    <w:rsid w:val="0011222E"/>
    <w:rsid w:val="00113F29"/>
    <w:rsid w:val="001152B1"/>
    <w:rsid w:val="001244C2"/>
    <w:rsid w:val="001306F7"/>
    <w:rsid w:val="00131F1B"/>
    <w:rsid w:val="00137933"/>
    <w:rsid w:val="00146FED"/>
    <w:rsid w:val="00147CE3"/>
    <w:rsid w:val="00150D01"/>
    <w:rsid w:val="00151513"/>
    <w:rsid w:val="00152733"/>
    <w:rsid w:val="001546BB"/>
    <w:rsid w:val="00161B49"/>
    <w:rsid w:val="001623FA"/>
    <w:rsid w:val="00164371"/>
    <w:rsid w:val="001670A1"/>
    <w:rsid w:val="00171807"/>
    <w:rsid w:val="00173A32"/>
    <w:rsid w:val="001762A8"/>
    <w:rsid w:val="00177BA7"/>
    <w:rsid w:val="001806D8"/>
    <w:rsid w:val="00182B48"/>
    <w:rsid w:val="00185018"/>
    <w:rsid w:val="00186ABE"/>
    <w:rsid w:val="00190B58"/>
    <w:rsid w:val="0019120E"/>
    <w:rsid w:val="001936CD"/>
    <w:rsid w:val="001A1F2B"/>
    <w:rsid w:val="001A2BCC"/>
    <w:rsid w:val="001A35F9"/>
    <w:rsid w:val="001A571F"/>
    <w:rsid w:val="001A74C9"/>
    <w:rsid w:val="001B34B4"/>
    <w:rsid w:val="001B4CF0"/>
    <w:rsid w:val="001B512E"/>
    <w:rsid w:val="001B5619"/>
    <w:rsid w:val="001B6D21"/>
    <w:rsid w:val="001C1A1F"/>
    <w:rsid w:val="001D1564"/>
    <w:rsid w:val="001D563A"/>
    <w:rsid w:val="001D73B5"/>
    <w:rsid w:val="001E1115"/>
    <w:rsid w:val="001E4C6F"/>
    <w:rsid w:val="001E7073"/>
    <w:rsid w:val="001F1E3F"/>
    <w:rsid w:val="001F2885"/>
    <w:rsid w:val="001F2A54"/>
    <w:rsid w:val="001F72BF"/>
    <w:rsid w:val="002229E1"/>
    <w:rsid w:val="00225E1A"/>
    <w:rsid w:val="0023009D"/>
    <w:rsid w:val="00232636"/>
    <w:rsid w:val="00234E84"/>
    <w:rsid w:val="002405C8"/>
    <w:rsid w:val="00240E35"/>
    <w:rsid w:val="00243BB0"/>
    <w:rsid w:val="0025007A"/>
    <w:rsid w:val="00252F8A"/>
    <w:rsid w:val="002538B3"/>
    <w:rsid w:val="00254704"/>
    <w:rsid w:val="0026137D"/>
    <w:rsid w:val="0026578D"/>
    <w:rsid w:val="00272E10"/>
    <w:rsid w:val="00284A87"/>
    <w:rsid w:val="00287D79"/>
    <w:rsid w:val="002935C4"/>
    <w:rsid w:val="002A5DBC"/>
    <w:rsid w:val="002B0110"/>
    <w:rsid w:val="002B1130"/>
    <w:rsid w:val="002C7F4E"/>
    <w:rsid w:val="002D3841"/>
    <w:rsid w:val="002D495A"/>
    <w:rsid w:val="002E5E5E"/>
    <w:rsid w:val="002E6968"/>
    <w:rsid w:val="002E6A6B"/>
    <w:rsid w:val="002F57EB"/>
    <w:rsid w:val="002F67E4"/>
    <w:rsid w:val="00300885"/>
    <w:rsid w:val="0031405A"/>
    <w:rsid w:val="00314973"/>
    <w:rsid w:val="00324CBB"/>
    <w:rsid w:val="00325DCF"/>
    <w:rsid w:val="00333502"/>
    <w:rsid w:val="00340306"/>
    <w:rsid w:val="00343966"/>
    <w:rsid w:val="00345592"/>
    <w:rsid w:val="00347314"/>
    <w:rsid w:val="00351E6B"/>
    <w:rsid w:val="00355244"/>
    <w:rsid w:val="003578A8"/>
    <w:rsid w:val="00357DB6"/>
    <w:rsid w:val="003608FD"/>
    <w:rsid w:val="0036376B"/>
    <w:rsid w:val="0036735B"/>
    <w:rsid w:val="0037458D"/>
    <w:rsid w:val="00374C7C"/>
    <w:rsid w:val="003764DC"/>
    <w:rsid w:val="00383646"/>
    <w:rsid w:val="0038590C"/>
    <w:rsid w:val="00386728"/>
    <w:rsid w:val="00392C15"/>
    <w:rsid w:val="0039548A"/>
    <w:rsid w:val="003A4DA6"/>
    <w:rsid w:val="003B2BA4"/>
    <w:rsid w:val="003B6A20"/>
    <w:rsid w:val="003C43CB"/>
    <w:rsid w:val="003E0E33"/>
    <w:rsid w:val="003E11B6"/>
    <w:rsid w:val="003E5399"/>
    <w:rsid w:val="003E5C43"/>
    <w:rsid w:val="0040230E"/>
    <w:rsid w:val="00404822"/>
    <w:rsid w:val="00405615"/>
    <w:rsid w:val="00406856"/>
    <w:rsid w:val="00410401"/>
    <w:rsid w:val="0041156B"/>
    <w:rsid w:val="00412CEE"/>
    <w:rsid w:val="00420930"/>
    <w:rsid w:val="00421570"/>
    <w:rsid w:val="0042647D"/>
    <w:rsid w:val="00426949"/>
    <w:rsid w:val="0042764E"/>
    <w:rsid w:val="00433DA1"/>
    <w:rsid w:val="00437873"/>
    <w:rsid w:val="004378C7"/>
    <w:rsid w:val="00443814"/>
    <w:rsid w:val="0044634C"/>
    <w:rsid w:val="00451590"/>
    <w:rsid w:val="0045559C"/>
    <w:rsid w:val="00466650"/>
    <w:rsid w:val="00466AAD"/>
    <w:rsid w:val="00470483"/>
    <w:rsid w:val="0047073C"/>
    <w:rsid w:val="00476302"/>
    <w:rsid w:val="00483829"/>
    <w:rsid w:val="00483945"/>
    <w:rsid w:val="00486508"/>
    <w:rsid w:val="004913AB"/>
    <w:rsid w:val="004978A7"/>
    <w:rsid w:val="004A26EE"/>
    <w:rsid w:val="004A27BB"/>
    <w:rsid w:val="004B25B5"/>
    <w:rsid w:val="004B3A6F"/>
    <w:rsid w:val="004B4EC0"/>
    <w:rsid w:val="004B5637"/>
    <w:rsid w:val="004C0537"/>
    <w:rsid w:val="004C1565"/>
    <w:rsid w:val="004C4118"/>
    <w:rsid w:val="004C5337"/>
    <w:rsid w:val="004C5F80"/>
    <w:rsid w:val="004C6C20"/>
    <w:rsid w:val="004C72D6"/>
    <w:rsid w:val="004C7C08"/>
    <w:rsid w:val="004D0FD9"/>
    <w:rsid w:val="004D7159"/>
    <w:rsid w:val="004E2F69"/>
    <w:rsid w:val="004E44D7"/>
    <w:rsid w:val="004E594D"/>
    <w:rsid w:val="004E6059"/>
    <w:rsid w:val="004F23F5"/>
    <w:rsid w:val="004F6A04"/>
    <w:rsid w:val="004F7A9E"/>
    <w:rsid w:val="00500EFF"/>
    <w:rsid w:val="00501FB4"/>
    <w:rsid w:val="00510EF4"/>
    <w:rsid w:val="00512355"/>
    <w:rsid w:val="00514363"/>
    <w:rsid w:val="00522040"/>
    <w:rsid w:val="00522D30"/>
    <w:rsid w:val="00530AA9"/>
    <w:rsid w:val="0054035B"/>
    <w:rsid w:val="00541825"/>
    <w:rsid w:val="00541925"/>
    <w:rsid w:val="00544169"/>
    <w:rsid w:val="00551583"/>
    <w:rsid w:val="00555848"/>
    <w:rsid w:val="0055716D"/>
    <w:rsid w:val="0057151B"/>
    <w:rsid w:val="00572454"/>
    <w:rsid w:val="005729AA"/>
    <w:rsid w:val="00573FC7"/>
    <w:rsid w:val="005753BB"/>
    <w:rsid w:val="00576A48"/>
    <w:rsid w:val="0057759A"/>
    <w:rsid w:val="005804A2"/>
    <w:rsid w:val="00580B7A"/>
    <w:rsid w:val="0059288E"/>
    <w:rsid w:val="00593075"/>
    <w:rsid w:val="00595752"/>
    <w:rsid w:val="005972D9"/>
    <w:rsid w:val="0059747E"/>
    <w:rsid w:val="005B4EDB"/>
    <w:rsid w:val="005C16C8"/>
    <w:rsid w:val="005C25D1"/>
    <w:rsid w:val="005C2C07"/>
    <w:rsid w:val="005C427C"/>
    <w:rsid w:val="005C5A0A"/>
    <w:rsid w:val="005E1DC3"/>
    <w:rsid w:val="006016A8"/>
    <w:rsid w:val="006023D9"/>
    <w:rsid w:val="00605FDD"/>
    <w:rsid w:val="00610004"/>
    <w:rsid w:val="00611027"/>
    <w:rsid w:val="00616970"/>
    <w:rsid w:val="00621AAF"/>
    <w:rsid w:val="006331F9"/>
    <w:rsid w:val="006362B7"/>
    <w:rsid w:val="00636371"/>
    <w:rsid w:val="0063701B"/>
    <w:rsid w:val="006611DD"/>
    <w:rsid w:val="0066299D"/>
    <w:rsid w:val="006639B3"/>
    <w:rsid w:val="00664E55"/>
    <w:rsid w:val="00666FD7"/>
    <w:rsid w:val="0066782F"/>
    <w:rsid w:val="00673731"/>
    <w:rsid w:val="00674479"/>
    <w:rsid w:val="006749F7"/>
    <w:rsid w:val="006754EB"/>
    <w:rsid w:val="006820FA"/>
    <w:rsid w:val="00685233"/>
    <w:rsid w:val="00692729"/>
    <w:rsid w:val="0069643E"/>
    <w:rsid w:val="006A240F"/>
    <w:rsid w:val="006A4615"/>
    <w:rsid w:val="006B2FE5"/>
    <w:rsid w:val="006B3612"/>
    <w:rsid w:val="006B500B"/>
    <w:rsid w:val="006C12DD"/>
    <w:rsid w:val="006C5281"/>
    <w:rsid w:val="006D285D"/>
    <w:rsid w:val="006D4A05"/>
    <w:rsid w:val="006E0C31"/>
    <w:rsid w:val="006E5FD6"/>
    <w:rsid w:val="006E7503"/>
    <w:rsid w:val="006F3697"/>
    <w:rsid w:val="006F469F"/>
    <w:rsid w:val="006F530D"/>
    <w:rsid w:val="006F6EEE"/>
    <w:rsid w:val="0070297F"/>
    <w:rsid w:val="0070654C"/>
    <w:rsid w:val="00711E15"/>
    <w:rsid w:val="00711FFB"/>
    <w:rsid w:val="007163FD"/>
    <w:rsid w:val="007216DF"/>
    <w:rsid w:val="007344F2"/>
    <w:rsid w:val="007379C4"/>
    <w:rsid w:val="007420DB"/>
    <w:rsid w:val="00744657"/>
    <w:rsid w:val="007517C9"/>
    <w:rsid w:val="00754684"/>
    <w:rsid w:val="00754D01"/>
    <w:rsid w:val="00762088"/>
    <w:rsid w:val="0076384D"/>
    <w:rsid w:val="007641D7"/>
    <w:rsid w:val="00774B59"/>
    <w:rsid w:val="00776226"/>
    <w:rsid w:val="007808A1"/>
    <w:rsid w:val="00784442"/>
    <w:rsid w:val="00786803"/>
    <w:rsid w:val="00793C2C"/>
    <w:rsid w:val="007961C9"/>
    <w:rsid w:val="00797D10"/>
    <w:rsid w:val="007A1ABE"/>
    <w:rsid w:val="007A63FE"/>
    <w:rsid w:val="007A7686"/>
    <w:rsid w:val="007B56DF"/>
    <w:rsid w:val="007C2711"/>
    <w:rsid w:val="007C645D"/>
    <w:rsid w:val="007C7A89"/>
    <w:rsid w:val="007D0E84"/>
    <w:rsid w:val="007D18C0"/>
    <w:rsid w:val="007D282B"/>
    <w:rsid w:val="007E4A8C"/>
    <w:rsid w:val="007F38EB"/>
    <w:rsid w:val="007F7D59"/>
    <w:rsid w:val="00802F68"/>
    <w:rsid w:val="00803D77"/>
    <w:rsid w:val="00804D08"/>
    <w:rsid w:val="0081531E"/>
    <w:rsid w:val="00817AD3"/>
    <w:rsid w:val="00817D6A"/>
    <w:rsid w:val="0082093F"/>
    <w:rsid w:val="00820F5A"/>
    <w:rsid w:val="00840CE9"/>
    <w:rsid w:val="00842C43"/>
    <w:rsid w:val="008437E2"/>
    <w:rsid w:val="008466AC"/>
    <w:rsid w:val="0085008D"/>
    <w:rsid w:val="00856E11"/>
    <w:rsid w:val="00857603"/>
    <w:rsid w:val="00857F3E"/>
    <w:rsid w:val="00862B32"/>
    <w:rsid w:val="00862D70"/>
    <w:rsid w:val="00862DCC"/>
    <w:rsid w:val="0086518C"/>
    <w:rsid w:val="00865A03"/>
    <w:rsid w:val="00865B2B"/>
    <w:rsid w:val="0086687E"/>
    <w:rsid w:val="00881E0E"/>
    <w:rsid w:val="00883440"/>
    <w:rsid w:val="00883808"/>
    <w:rsid w:val="00883A8D"/>
    <w:rsid w:val="00890C94"/>
    <w:rsid w:val="00892357"/>
    <w:rsid w:val="00895064"/>
    <w:rsid w:val="0089636F"/>
    <w:rsid w:val="008A04BE"/>
    <w:rsid w:val="008A6D63"/>
    <w:rsid w:val="008B27F7"/>
    <w:rsid w:val="008B5AB9"/>
    <w:rsid w:val="008B7719"/>
    <w:rsid w:val="008C45E4"/>
    <w:rsid w:val="008C5E2D"/>
    <w:rsid w:val="008D08BD"/>
    <w:rsid w:val="008D13C1"/>
    <w:rsid w:val="008D1FD6"/>
    <w:rsid w:val="008D7BDC"/>
    <w:rsid w:val="008E01F6"/>
    <w:rsid w:val="008E1B3F"/>
    <w:rsid w:val="008E56B4"/>
    <w:rsid w:val="008E5871"/>
    <w:rsid w:val="008F2F81"/>
    <w:rsid w:val="008F626B"/>
    <w:rsid w:val="008F7D60"/>
    <w:rsid w:val="0090358D"/>
    <w:rsid w:val="00904FBC"/>
    <w:rsid w:val="0090559D"/>
    <w:rsid w:val="009119F2"/>
    <w:rsid w:val="00913807"/>
    <w:rsid w:val="00913E6C"/>
    <w:rsid w:val="009165C1"/>
    <w:rsid w:val="0092028F"/>
    <w:rsid w:val="00927D44"/>
    <w:rsid w:val="00934F76"/>
    <w:rsid w:val="00941C97"/>
    <w:rsid w:val="00942EEC"/>
    <w:rsid w:val="00945487"/>
    <w:rsid w:val="0095408B"/>
    <w:rsid w:val="0095467C"/>
    <w:rsid w:val="0096463E"/>
    <w:rsid w:val="009676A8"/>
    <w:rsid w:val="009701B7"/>
    <w:rsid w:val="00970209"/>
    <w:rsid w:val="00971454"/>
    <w:rsid w:val="00972DCF"/>
    <w:rsid w:val="00975352"/>
    <w:rsid w:val="00983DB1"/>
    <w:rsid w:val="009867B7"/>
    <w:rsid w:val="009870A6"/>
    <w:rsid w:val="0099005D"/>
    <w:rsid w:val="00992F13"/>
    <w:rsid w:val="009A09C9"/>
    <w:rsid w:val="009A4A02"/>
    <w:rsid w:val="009B33B0"/>
    <w:rsid w:val="009B4957"/>
    <w:rsid w:val="009C14A6"/>
    <w:rsid w:val="009D229F"/>
    <w:rsid w:val="009D38CB"/>
    <w:rsid w:val="009E1FDF"/>
    <w:rsid w:val="009E20F4"/>
    <w:rsid w:val="009E5B9B"/>
    <w:rsid w:val="009E7B5E"/>
    <w:rsid w:val="009F0366"/>
    <w:rsid w:val="009F4673"/>
    <w:rsid w:val="00A00166"/>
    <w:rsid w:val="00A01AEC"/>
    <w:rsid w:val="00A0216F"/>
    <w:rsid w:val="00A12201"/>
    <w:rsid w:val="00A140F0"/>
    <w:rsid w:val="00A1706D"/>
    <w:rsid w:val="00A2054A"/>
    <w:rsid w:val="00A2318A"/>
    <w:rsid w:val="00A2490D"/>
    <w:rsid w:val="00A34D3E"/>
    <w:rsid w:val="00A41D13"/>
    <w:rsid w:val="00A4669B"/>
    <w:rsid w:val="00A6063A"/>
    <w:rsid w:val="00A637C3"/>
    <w:rsid w:val="00A65864"/>
    <w:rsid w:val="00A65F92"/>
    <w:rsid w:val="00A6608B"/>
    <w:rsid w:val="00A6764F"/>
    <w:rsid w:val="00A726F5"/>
    <w:rsid w:val="00A76C5D"/>
    <w:rsid w:val="00A8237F"/>
    <w:rsid w:val="00AA0941"/>
    <w:rsid w:val="00AA1303"/>
    <w:rsid w:val="00AA1D61"/>
    <w:rsid w:val="00AA2B39"/>
    <w:rsid w:val="00AA3B16"/>
    <w:rsid w:val="00AA3CCE"/>
    <w:rsid w:val="00AA4D1D"/>
    <w:rsid w:val="00AA61FD"/>
    <w:rsid w:val="00AA694F"/>
    <w:rsid w:val="00AA7AF3"/>
    <w:rsid w:val="00AB7E49"/>
    <w:rsid w:val="00AC5DA1"/>
    <w:rsid w:val="00AD1ECE"/>
    <w:rsid w:val="00AD2DAB"/>
    <w:rsid w:val="00AD54DA"/>
    <w:rsid w:val="00AD6778"/>
    <w:rsid w:val="00AE59CF"/>
    <w:rsid w:val="00AE614B"/>
    <w:rsid w:val="00AF12DD"/>
    <w:rsid w:val="00AF47EB"/>
    <w:rsid w:val="00AF6913"/>
    <w:rsid w:val="00B11A0A"/>
    <w:rsid w:val="00B150FD"/>
    <w:rsid w:val="00B15950"/>
    <w:rsid w:val="00B24779"/>
    <w:rsid w:val="00B256FD"/>
    <w:rsid w:val="00B263D4"/>
    <w:rsid w:val="00B26C19"/>
    <w:rsid w:val="00B43812"/>
    <w:rsid w:val="00B4589F"/>
    <w:rsid w:val="00B47068"/>
    <w:rsid w:val="00B479AE"/>
    <w:rsid w:val="00B5037F"/>
    <w:rsid w:val="00B50E21"/>
    <w:rsid w:val="00B5471C"/>
    <w:rsid w:val="00B55C9C"/>
    <w:rsid w:val="00B6683F"/>
    <w:rsid w:val="00B70206"/>
    <w:rsid w:val="00B73B3F"/>
    <w:rsid w:val="00B81F58"/>
    <w:rsid w:val="00B82880"/>
    <w:rsid w:val="00B86198"/>
    <w:rsid w:val="00B9010B"/>
    <w:rsid w:val="00B959AC"/>
    <w:rsid w:val="00BA013B"/>
    <w:rsid w:val="00BA4A17"/>
    <w:rsid w:val="00BA5E4C"/>
    <w:rsid w:val="00BB1D96"/>
    <w:rsid w:val="00BB1FE6"/>
    <w:rsid w:val="00BB288A"/>
    <w:rsid w:val="00BB67F5"/>
    <w:rsid w:val="00BC2130"/>
    <w:rsid w:val="00BC2535"/>
    <w:rsid w:val="00BC5B16"/>
    <w:rsid w:val="00BC66ED"/>
    <w:rsid w:val="00BC6997"/>
    <w:rsid w:val="00BD0454"/>
    <w:rsid w:val="00BD311F"/>
    <w:rsid w:val="00BE0421"/>
    <w:rsid w:val="00BF34D4"/>
    <w:rsid w:val="00BF44EA"/>
    <w:rsid w:val="00BF547B"/>
    <w:rsid w:val="00BF7FE9"/>
    <w:rsid w:val="00C015D3"/>
    <w:rsid w:val="00C07828"/>
    <w:rsid w:val="00C15227"/>
    <w:rsid w:val="00C216A2"/>
    <w:rsid w:val="00C22748"/>
    <w:rsid w:val="00C23627"/>
    <w:rsid w:val="00C23E98"/>
    <w:rsid w:val="00C317B8"/>
    <w:rsid w:val="00C423F1"/>
    <w:rsid w:val="00C42B62"/>
    <w:rsid w:val="00C4587E"/>
    <w:rsid w:val="00C6616A"/>
    <w:rsid w:val="00C70709"/>
    <w:rsid w:val="00C7180D"/>
    <w:rsid w:val="00C749CE"/>
    <w:rsid w:val="00C87E33"/>
    <w:rsid w:val="00C93B52"/>
    <w:rsid w:val="00C95352"/>
    <w:rsid w:val="00C96CF0"/>
    <w:rsid w:val="00CA2C46"/>
    <w:rsid w:val="00CA349B"/>
    <w:rsid w:val="00CA6E8E"/>
    <w:rsid w:val="00CA7409"/>
    <w:rsid w:val="00CA7EB6"/>
    <w:rsid w:val="00CB17B1"/>
    <w:rsid w:val="00CB4B03"/>
    <w:rsid w:val="00CB7190"/>
    <w:rsid w:val="00CB7F98"/>
    <w:rsid w:val="00CC196D"/>
    <w:rsid w:val="00CC3158"/>
    <w:rsid w:val="00CC3681"/>
    <w:rsid w:val="00CC4B0C"/>
    <w:rsid w:val="00CC608B"/>
    <w:rsid w:val="00CD46A6"/>
    <w:rsid w:val="00CD6AB2"/>
    <w:rsid w:val="00CE7D26"/>
    <w:rsid w:val="00D001FD"/>
    <w:rsid w:val="00D02BD9"/>
    <w:rsid w:val="00D04FDE"/>
    <w:rsid w:val="00D06DF1"/>
    <w:rsid w:val="00D0798C"/>
    <w:rsid w:val="00D146D9"/>
    <w:rsid w:val="00D26D47"/>
    <w:rsid w:val="00D32F3F"/>
    <w:rsid w:val="00D44206"/>
    <w:rsid w:val="00D44AEE"/>
    <w:rsid w:val="00D504A7"/>
    <w:rsid w:val="00D51C20"/>
    <w:rsid w:val="00D52E21"/>
    <w:rsid w:val="00D548F7"/>
    <w:rsid w:val="00D54A3E"/>
    <w:rsid w:val="00D551F4"/>
    <w:rsid w:val="00D55AE3"/>
    <w:rsid w:val="00D5676D"/>
    <w:rsid w:val="00D604FC"/>
    <w:rsid w:val="00D626CB"/>
    <w:rsid w:val="00D64209"/>
    <w:rsid w:val="00D6425B"/>
    <w:rsid w:val="00D65B19"/>
    <w:rsid w:val="00D667C7"/>
    <w:rsid w:val="00D7639F"/>
    <w:rsid w:val="00D90680"/>
    <w:rsid w:val="00D90843"/>
    <w:rsid w:val="00D90B13"/>
    <w:rsid w:val="00D94652"/>
    <w:rsid w:val="00DA0174"/>
    <w:rsid w:val="00DA1A55"/>
    <w:rsid w:val="00DA45E4"/>
    <w:rsid w:val="00DA4BA5"/>
    <w:rsid w:val="00DA4C42"/>
    <w:rsid w:val="00DA52E1"/>
    <w:rsid w:val="00DA68B9"/>
    <w:rsid w:val="00DC280D"/>
    <w:rsid w:val="00DD0909"/>
    <w:rsid w:val="00DD3E82"/>
    <w:rsid w:val="00DD62D1"/>
    <w:rsid w:val="00DE6B60"/>
    <w:rsid w:val="00DF14A4"/>
    <w:rsid w:val="00DF3139"/>
    <w:rsid w:val="00DF369E"/>
    <w:rsid w:val="00DF4EDB"/>
    <w:rsid w:val="00DF74DC"/>
    <w:rsid w:val="00E04170"/>
    <w:rsid w:val="00E078E6"/>
    <w:rsid w:val="00E0792F"/>
    <w:rsid w:val="00E108B7"/>
    <w:rsid w:val="00E1212E"/>
    <w:rsid w:val="00E1256F"/>
    <w:rsid w:val="00E150C8"/>
    <w:rsid w:val="00E17C98"/>
    <w:rsid w:val="00E24064"/>
    <w:rsid w:val="00E30832"/>
    <w:rsid w:val="00E31FBB"/>
    <w:rsid w:val="00E418B6"/>
    <w:rsid w:val="00E54614"/>
    <w:rsid w:val="00E55852"/>
    <w:rsid w:val="00E60B05"/>
    <w:rsid w:val="00E6579E"/>
    <w:rsid w:val="00E65F4C"/>
    <w:rsid w:val="00E66859"/>
    <w:rsid w:val="00E67561"/>
    <w:rsid w:val="00E740AF"/>
    <w:rsid w:val="00E8038C"/>
    <w:rsid w:val="00E80955"/>
    <w:rsid w:val="00E84324"/>
    <w:rsid w:val="00E84EBA"/>
    <w:rsid w:val="00E87952"/>
    <w:rsid w:val="00E9187A"/>
    <w:rsid w:val="00EA54F2"/>
    <w:rsid w:val="00EA6B9E"/>
    <w:rsid w:val="00EA7753"/>
    <w:rsid w:val="00EB181A"/>
    <w:rsid w:val="00EB1D0C"/>
    <w:rsid w:val="00EB2A7B"/>
    <w:rsid w:val="00ED1BB3"/>
    <w:rsid w:val="00ED2C78"/>
    <w:rsid w:val="00ED3DF3"/>
    <w:rsid w:val="00ED4039"/>
    <w:rsid w:val="00ED67F4"/>
    <w:rsid w:val="00EE2C93"/>
    <w:rsid w:val="00EF08C0"/>
    <w:rsid w:val="00EF1390"/>
    <w:rsid w:val="00EF1427"/>
    <w:rsid w:val="00F05699"/>
    <w:rsid w:val="00F11C0E"/>
    <w:rsid w:val="00F11ED9"/>
    <w:rsid w:val="00F15149"/>
    <w:rsid w:val="00F200C9"/>
    <w:rsid w:val="00F23EFD"/>
    <w:rsid w:val="00F25E4D"/>
    <w:rsid w:val="00F31C15"/>
    <w:rsid w:val="00F365B4"/>
    <w:rsid w:val="00F37022"/>
    <w:rsid w:val="00F4297D"/>
    <w:rsid w:val="00F42CDF"/>
    <w:rsid w:val="00F45E97"/>
    <w:rsid w:val="00F55A86"/>
    <w:rsid w:val="00F572DB"/>
    <w:rsid w:val="00F66F5C"/>
    <w:rsid w:val="00F748E6"/>
    <w:rsid w:val="00F753F3"/>
    <w:rsid w:val="00F86347"/>
    <w:rsid w:val="00F87253"/>
    <w:rsid w:val="00FA10FA"/>
    <w:rsid w:val="00FA4F69"/>
    <w:rsid w:val="00FB266C"/>
    <w:rsid w:val="00FB3007"/>
    <w:rsid w:val="00FB44D6"/>
    <w:rsid w:val="00FB7E6F"/>
    <w:rsid w:val="00FC0652"/>
    <w:rsid w:val="00FC1C39"/>
    <w:rsid w:val="00FD4399"/>
    <w:rsid w:val="00F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53259"/>
  <w15:docId w15:val="{E8C12E96-E2E9-46EC-B2BD-136A3FE5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256F"/>
  </w:style>
  <w:style w:type="paragraph" w:styleId="Titolo1">
    <w:name w:val="heading 1"/>
    <w:basedOn w:val="Normale"/>
    <w:next w:val="Normale"/>
    <w:link w:val="Titolo1Carattere"/>
    <w:uiPriority w:val="99"/>
    <w:qFormat/>
    <w:rsid w:val="00272E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D3E82"/>
    <w:pPr>
      <w:keepNext/>
      <w:jc w:val="both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1B34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1B34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1546BB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locked/>
    <w:rsid w:val="001546BB"/>
    <w:rPr>
      <w:rFonts w:ascii="Arial" w:hAnsi="Arial" w:cs="Times New Roman"/>
      <w:b/>
    </w:rPr>
  </w:style>
  <w:style w:type="character" w:customStyle="1" w:styleId="Titolo3Carattere">
    <w:name w:val="Titolo 3 Carattere"/>
    <w:link w:val="Titolo3"/>
    <w:uiPriority w:val="99"/>
    <w:semiHidden/>
    <w:locked/>
    <w:rsid w:val="008437E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8437E2"/>
    <w:rPr>
      <w:rFonts w:ascii="Calibri" w:hAnsi="Calibri" w:cs="Times New Roman"/>
      <w:b/>
      <w:bCs/>
      <w:sz w:val="28"/>
      <w:szCs w:val="28"/>
    </w:rPr>
  </w:style>
  <w:style w:type="character" w:styleId="Numeropagina">
    <w:name w:val="page number"/>
    <w:uiPriority w:val="99"/>
    <w:rsid w:val="00DD3E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DD3E82"/>
    <w:pPr>
      <w:widowControl w:val="0"/>
      <w:tabs>
        <w:tab w:val="left" w:pos="0"/>
      </w:tabs>
    </w:pPr>
    <w:rPr>
      <w:rFonts w:ascii="Courier" w:hAnsi="Courier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8437E2"/>
    <w:rPr>
      <w:rFonts w:cs="Times New Roman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DD3E82"/>
  </w:style>
  <w:style w:type="character" w:customStyle="1" w:styleId="TestonormaleCarattere">
    <w:name w:val="Testo normale Carattere"/>
    <w:link w:val="Testonormale"/>
    <w:uiPriority w:val="99"/>
    <w:semiHidden/>
    <w:locked/>
    <w:rsid w:val="008437E2"/>
    <w:rPr>
      <w:rFonts w:ascii="Courier New" w:hAnsi="Courier New" w:cs="Courier New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DD3E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8437E2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DD3E82"/>
    <w:pPr>
      <w:tabs>
        <w:tab w:val="left" w:pos="360"/>
      </w:tabs>
      <w:jc w:val="both"/>
    </w:pPr>
    <w:rPr>
      <w:rFonts w:ascii="Arial" w:hAnsi="Arial"/>
    </w:rPr>
  </w:style>
  <w:style w:type="character" w:customStyle="1" w:styleId="CorpotestoCarattere">
    <w:name w:val="Corpo testo Carattere"/>
    <w:link w:val="Corpotesto"/>
    <w:uiPriority w:val="99"/>
    <w:locked/>
    <w:rsid w:val="001546BB"/>
    <w:rPr>
      <w:rFonts w:ascii="Arial" w:hAnsi="Arial" w:cs="Times New Roman"/>
    </w:rPr>
  </w:style>
  <w:style w:type="paragraph" w:styleId="Mappadocumento">
    <w:name w:val="Document Map"/>
    <w:basedOn w:val="Normale"/>
    <w:link w:val="MappadocumentoCarattere"/>
    <w:uiPriority w:val="99"/>
    <w:semiHidden/>
    <w:rsid w:val="00E078E6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8437E2"/>
    <w:rPr>
      <w:rFonts w:cs="Times New Roman"/>
      <w:sz w:val="2"/>
    </w:rPr>
  </w:style>
  <w:style w:type="paragraph" w:customStyle="1" w:styleId="Paragrafoelenco1">
    <w:name w:val="Paragrafo elenco1"/>
    <w:basedOn w:val="Normale"/>
    <w:uiPriority w:val="99"/>
    <w:rsid w:val="00817AD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5974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59747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1B34B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8437E2"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1B34B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8437E2"/>
    <w:rPr>
      <w:rFonts w:cs="Times New Roman"/>
      <w:sz w:val="20"/>
      <w:szCs w:val="20"/>
    </w:rPr>
  </w:style>
  <w:style w:type="character" w:styleId="Collegamentoipertestuale">
    <w:name w:val="Hyperlink"/>
    <w:uiPriority w:val="99"/>
    <w:rsid w:val="001B34B4"/>
    <w:rPr>
      <w:rFonts w:ascii="Times New Roman" w:hAnsi="Times New Roman" w:cs="Times New Roman"/>
      <w:color w:val="0000FF"/>
      <w:u w:val="single"/>
    </w:rPr>
  </w:style>
  <w:style w:type="paragraph" w:styleId="NormaleWeb">
    <w:name w:val="Normal (Web)"/>
    <w:basedOn w:val="Normale"/>
    <w:uiPriority w:val="99"/>
    <w:rsid w:val="001B34B4"/>
    <w:pPr>
      <w:spacing w:before="100" w:beforeAutospacing="1" w:after="100" w:afterAutospacing="1"/>
    </w:pPr>
    <w:rPr>
      <w:sz w:val="24"/>
      <w:szCs w:val="24"/>
    </w:rPr>
  </w:style>
  <w:style w:type="paragraph" w:customStyle="1" w:styleId="articolo">
    <w:name w:val="articolo"/>
    <w:basedOn w:val="Normale"/>
    <w:rsid w:val="001B34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5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ffi.adriana\AppData\Roaming\Microsoft\Templates\Convocazione%20Facolt&#22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1F35-960E-4B75-B4CA-924EDB566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C:\Users\zuffi.adriana\AppData\Roaming\Microsoft\Templates\Convocazione Facoltà.dotx</Template>
  <TotalTime>1682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wwwww</vt:lpstr>
    </vt:vector>
  </TitlesOfParts>
  <Company>Università di Modena e Reggio Emilia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wwwww</dc:title>
  <dc:creator>Adriana Zuffi</dc:creator>
  <cp:lastModifiedBy>BENEDETTA ARTIOLI</cp:lastModifiedBy>
  <cp:revision>236</cp:revision>
  <cp:lastPrinted>2025-07-08T09:45:00Z</cp:lastPrinted>
  <dcterms:created xsi:type="dcterms:W3CDTF">2016-04-11T13:37:00Z</dcterms:created>
  <dcterms:modified xsi:type="dcterms:W3CDTF">2026-07-01T09:07:00Z</dcterms:modified>
</cp:coreProperties>
</file>